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5D7650" w14:textId="77777777" w:rsidR="008E0CBD" w:rsidRDefault="007A0443" w:rsidP="00655B51">
      <w:pPr>
        <w:pStyle w:val="Heading1"/>
        <w:spacing w:after="300"/>
        <w:ind w:right="-283"/>
        <w:rPr>
          <w:spacing w:val="20"/>
        </w:rPr>
      </w:pPr>
      <w:r>
        <w:rPr>
          <w:spacing w:val="20"/>
        </w:rPr>
        <w:t>PERSONAL PARTICULARS</w:t>
      </w:r>
    </w:p>
    <w:p w14:paraId="3D90A697" w14:textId="77777777" w:rsidR="007A0443" w:rsidRPr="00781971" w:rsidRDefault="007A0443" w:rsidP="00781971">
      <w:pPr>
        <w:rPr>
          <w:color w:val="5F574F"/>
          <w:sz w:val="24"/>
          <w:szCs w:val="24"/>
        </w:rPr>
      </w:pPr>
      <w:r w:rsidRPr="00781971">
        <w:rPr>
          <w:color w:val="5F574F"/>
          <w:sz w:val="24"/>
          <w:szCs w:val="24"/>
        </w:rPr>
        <w:t>To assist recruitment in processing your application, please complete this form and attach it to the front of your application.</w:t>
      </w:r>
    </w:p>
    <w:p w14:paraId="7153CC4A" w14:textId="77777777" w:rsidR="008E0CBD" w:rsidRPr="003422C3" w:rsidRDefault="007A0443" w:rsidP="00FA23DA">
      <w:pPr>
        <w:pStyle w:val="Heading2"/>
        <w:spacing w:before="300" w:after="120"/>
      </w:pPr>
      <w:r>
        <w:t>Position details</w:t>
      </w:r>
    </w:p>
    <w:p w14:paraId="36D12021" w14:textId="77777777" w:rsidR="00EB237E" w:rsidRDefault="008E0CBD" w:rsidP="005B16FD">
      <w:pPr>
        <w:tabs>
          <w:tab w:val="left" w:pos="1560"/>
          <w:tab w:val="left" w:pos="5245"/>
          <w:tab w:val="left" w:pos="6804"/>
        </w:tabs>
        <w:spacing w:after="120"/>
      </w:pPr>
      <w:r w:rsidRPr="008E0CBD">
        <w:rPr>
          <w:b/>
          <w:color w:val="5F574F" w:themeColor="accent6"/>
        </w:rPr>
        <w:t>Classification</w:t>
      </w:r>
      <w:r>
        <w:t>:</w:t>
      </w:r>
      <w:r w:rsidR="00781971">
        <w:tab/>
      </w:r>
      <w:sdt>
        <w:sdtPr>
          <w:rPr>
            <w:rStyle w:val="Formfields"/>
          </w:rPr>
          <w:alias w:val="Classification"/>
          <w:tag w:val="Classification"/>
          <w:id w:val="1927687008"/>
          <w:placeholder>
            <w:docPart w:val="E5CA8C4999154B7F96A221EC136A3270"/>
          </w:placeholder>
          <w:showingPlcHdr/>
        </w:sdtPr>
        <w:sdtEndPr>
          <w:rPr>
            <w:rStyle w:val="DefaultParagraphFont"/>
            <w:rFonts w:ascii="Arial" w:hAnsi="Arial"/>
            <w:color w:val="auto"/>
          </w:rPr>
        </w:sdtEndPr>
        <w:sdtContent>
          <w:r w:rsidR="005B16FD" w:rsidRPr="004234B6">
            <w:rPr>
              <w:rStyle w:val="PlaceholderText"/>
            </w:rPr>
            <w:t>Click here to enter text.</w:t>
          </w:r>
        </w:sdtContent>
      </w:sdt>
      <w:r w:rsidR="008771C9">
        <w:rPr>
          <w:color w:val="D9D9D9" w:themeColor="background1" w:themeShade="D9"/>
        </w:rPr>
        <w:tab/>
      </w:r>
      <w:r w:rsidR="008771C9">
        <w:rPr>
          <w:b/>
          <w:color w:val="5F574F"/>
        </w:rPr>
        <w:t>Position No</w:t>
      </w:r>
      <w:r w:rsidR="008771C9">
        <w:t>:</w:t>
      </w:r>
      <w:r w:rsidR="008771C9">
        <w:tab/>
      </w:r>
      <w:sdt>
        <w:sdtPr>
          <w:rPr>
            <w:rStyle w:val="Formfields"/>
          </w:rPr>
          <w:alias w:val="Position No."/>
          <w:tag w:val="Position"/>
          <w:id w:val="-29890164"/>
          <w:placeholder>
            <w:docPart w:val="9CEF454713CC47E89406DB4236B722AA"/>
          </w:placeholder>
          <w:showingPlcHdr/>
        </w:sdtPr>
        <w:sdtEndPr>
          <w:rPr>
            <w:rStyle w:val="DefaultParagraphFont"/>
            <w:rFonts w:ascii="Arial" w:hAnsi="Arial"/>
            <w:color w:val="auto"/>
          </w:rPr>
        </w:sdtEndPr>
        <w:sdtContent>
          <w:r w:rsidR="005B16FD" w:rsidRPr="004234B6">
            <w:rPr>
              <w:rStyle w:val="PlaceholderText"/>
            </w:rPr>
            <w:t>Click here to enter text.</w:t>
          </w:r>
        </w:sdtContent>
      </w:sdt>
    </w:p>
    <w:p w14:paraId="0FCA6589" w14:textId="77777777" w:rsidR="008E0CBD" w:rsidRDefault="008E0CBD" w:rsidP="002651B8">
      <w:pPr>
        <w:tabs>
          <w:tab w:val="left" w:pos="1560"/>
          <w:tab w:val="left" w:pos="5103"/>
        </w:tabs>
        <w:spacing w:after="120"/>
      </w:pPr>
      <w:r>
        <w:rPr>
          <w:b/>
          <w:color w:val="5F574F" w:themeColor="accent6"/>
        </w:rPr>
        <w:t>Section</w:t>
      </w:r>
      <w:r>
        <w:t>:</w:t>
      </w:r>
      <w:r w:rsidR="00781971">
        <w:t xml:space="preserve"> </w:t>
      </w:r>
      <w:r w:rsidR="00781971">
        <w:tab/>
      </w:r>
      <w:sdt>
        <w:sdtPr>
          <w:rPr>
            <w:rStyle w:val="Formfields"/>
          </w:rPr>
          <w:alias w:val="Section"/>
          <w:tag w:val="Section"/>
          <w:id w:val="1724631414"/>
          <w:placeholder>
            <w:docPart w:val="8EB1C24326A14660B51E25DC0FBA811C"/>
          </w:placeholder>
          <w:showingPlcHdr/>
        </w:sdtPr>
        <w:sdtEndPr>
          <w:rPr>
            <w:rStyle w:val="DefaultParagraphFont"/>
            <w:rFonts w:ascii="Arial" w:hAnsi="Arial"/>
            <w:color w:val="auto"/>
          </w:rPr>
        </w:sdtEndPr>
        <w:sdtContent>
          <w:r w:rsidR="005B16FD" w:rsidRPr="004234B6">
            <w:rPr>
              <w:rStyle w:val="PlaceholderText"/>
            </w:rPr>
            <w:t>Click here to enter text.</w:t>
          </w:r>
        </w:sdtContent>
      </w:sdt>
    </w:p>
    <w:p w14:paraId="62A6008D" w14:textId="77777777" w:rsidR="007A0443" w:rsidRDefault="005B16FD" w:rsidP="005B16FD">
      <w:pPr>
        <w:tabs>
          <w:tab w:val="left" w:pos="1843"/>
          <w:tab w:val="left" w:pos="5245"/>
          <w:tab w:val="left" w:pos="7230"/>
        </w:tabs>
        <w:spacing w:after="120"/>
      </w:pPr>
      <w:r>
        <w:rPr>
          <w:b/>
          <w:color w:val="5F574F" w:themeColor="accent6"/>
        </w:rPr>
        <w:t>Date advertised</w:t>
      </w:r>
      <w:r w:rsidR="008E0CBD">
        <w:t>:</w:t>
      </w:r>
      <w:r w:rsidR="008771C9">
        <w:tab/>
      </w:r>
      <w:sdt>
        <w:sdtPr>
          <w:rPr>
            <w:rStyle w:val="Formfields"/>
          </w:rPr>
          <w:alias w:val="Date advertised"/>
          <w:tag w:val="Advertised"/>
          <w:id w:val="-668947089"/>
          <w:placeholder>
            <w:docPart w:val="22CC7B9057324769AEE73C7FD6ADAD40"/>
          </w:placeholder>
          <w:showingPlcHdr/>
        </w:sdtPr>
        <w:sdtEndPr>
          <w:rPr>
            <w:rStyle w:val="DefaultParagraphFont"/>
            <w:rFonts w:ascii="Arial" w:hAnsi="Arial"/>
            <w:color w:val="auto"/>
          </w:rPr>
        </w:sdtEndPr>
        <w:sdtContent>
          <w:r w:rsidRPr="004234B6">
            <w:rPr>
              <w:rStyle w:val="PlaceholderText"/>
            </w:rPr>
            <w:t>Click here to enter text.</w:t>
          </w:r>
        </w:sdtContent>
      </w:sdt>
      <w:r w:rsidR="00781971">
        <w:tab/>
      </w:r>
      <w:r w:rsidR="007A0443">
        <w:rPr>
          <w:b/>
          <w:color w:val="5F574F" w:themeColor="accent6"/>
        </w:rPr>
        <w:t>Source of</w:t>
      </w:r>
      <w:r w:rsidR="00781971">
        <w:rPr>
          <w:b/>
          <w:color w:val="5F574F" w:themeColor="accent6"/>
        </w:rPr>
        <w:t xml:space="preserve"> ad</w:t>
      </w:r>
      <w:r w:rsidR="00B2122D">
        <w:rPr>
          <w:b/>
          <w:color w:val="5F574F" w:themeColor="accent6"/>
        </w:rPr>
        <w:t>vert</w:t>
      </w:r>
      <w:r w:rsidR="007A0443">
        <w:t>:</w:t>
      </w:r>
      <w:r w:rsidR="008771C9">
        <w:tab/>
      </w:r>
      <w:sdt>
        <w:sdtPr>
          <w:rPr>
            <w:rStyle w:val="Formfields"/>
          </w:rPr>
          <w:alias w:val="Source"/>
          <w:tag w:val="Source"/>
          <w:id w:val="-188450504"/>
          <w:placeholder>
            <w:docPart w:val="BC2E1F2E1F204D418ACC01BBF333FED0"/>
          </w:placeholder>
          <w:showingPlcHdr/>
        </w:sdtPr>
        <w:sdtEndPr>
          <w:rPr>
            <w:rStyle w:val="DefaultParagraphFont"/>
            <w:rFonts w:ascii="Arial" w:hAnsi="Arial"/>
            <w:color w:val="auto"/>
          </w:rPr>
        </w:sdtEndPr>
        <w:sdtContent>
          <w:r w:rsidRPr="004234B6">
            <w:rPr>
              <w:rStyle w:val="PlaceholderText"/>
            </w:rPr>
            <w:t>Click here to enter text.</w:t>
          </w:r>
        </w:sdtContent>
      </w:sdt>
    </w:p>
    <w:p w14:paraId="156FFB84" w14:textId="77777777" w:rsidR="008E0CBD" w:rsidRDefault="00781971" w:rsidP="00FA23DA">
      <w:pPr>
        <w:pStyle w:val="Heading2"/>
        <w:spacing w:before="300" w:after="120"/>
      </w:pPr>
      <w:r w:rsidRPr="00B2122D">
        <w:t>Personal</w:t>
      </w:r>
      <w:r>
        <w:t xml:space="preserve"> particulars</w:t>
      </w:r>
    </w:p>
    <w:p w14:paraId="0410A5B6" w14:textId="77777777" w:rsidR="002651B8" w:rsidRDefault="00B2122D" w:rsidP="008771C9">
      <w:pPr>
        <w:tabs>
          <w:tab w:val="left" w:pos="709"/>
          <w:tab w:val="left" w:pos="1985"/>
          <w:tab w:val="left" w:pos="3402"/>
          <w:tab w:val="left" w:pos="4962"/>
        </w:tabs>
      </w:pPr>
      <w:r>
        <w:rPr>
          <w:rStyle w:val="Questions"/>
          <w:rFonts w:eastAsiaTheme="majorEastAsia"/>
        </w:rPr>
        <w:t>Title:</w:t>
      </w:r>
      <w:r>
        <w:rPr>
          <w:rStyle w:val="Questions"/>
          <w:rFonts w:eastAsiaTheme="majorEastAsia"/>
        </w:rPr>
        <w:tab/>
      </w:r>
      <w:sdt>
        <w:sdtPr>
          <w:rPr>
            <w:rStyle w:val="Formfields"/>
            <w:rFonts w:eastAsiaTheme="majorEastAsia"/>
          </w:rPr>
          <w:alias w:val="Title"/>
          <w:tag w:val="Title"/>
          <w:id w:val="-1732849232"/>
          <w:placeholder>
            <w:docPart w:val="5C50C871B9394237B9093D79927F85AB"/>
          </w:placeholder>
          <w:showingPlcHdr/>
        </w:sdtPr>
        <w:sdtEndPr>
          <w:rPr>
            <w:rStyle w:val="Questions"/>
            <w:rFonts w:ascii="Arial" w:hAnsi="Arial"/>
            <w:b/>
            <w:color w:val="5F574F" w:themeColor="accent6"/>
            <w:sz w:val="20"/>
          </w:rPr>
        </w:sdtEndPr>
        <w:sdtContent>
          <w:r w:rsidR="005B16FD" w:rsidRPr="004234B6">
            <w:rPr>
              <w:rStyle w:val="PlaceholderText"/>
            </w:rPr>
            <w:t>Click here to enter text.</w:t>
          </w:r>
        </w:sdtContent>
      </w:sdt>
      <w:r>
        <w:rPr>
          <w:rStyle w:val="Questions"/>
          <w:rFonts w:eastAsiaTheme="majorEastAsia"/>
        </w:rPr>
        <w:tab/>
      </w:r>
      <w:r w:rsidR="002651B8" w:rsidRPr="00D138D8">
        <w:rPr>
          <w:rStyle w:val="Questions"/>
          <w:rFonts w:eastAsiaTheme="majorEastAsia"/>
        </w:rPr>
        <w:t>Family name</w:t>
      </w:r>
      <w:r w:rsidR="002651B8">
        <w:t xml:space="preserve">: </w:t>
      </w:r>
      <w:r w:rsidR="002651B8">
        <w:tab/>
      </w:r>
      <w:sdt>
        <w:sdtPr>
          <w:rPr>
            <w:rStyle w:val="Formfields"/>
          </w:rPr>
          <w:alias w:val="Family name"/>
          <w:tag w:val="Family name"/>
          <w:id w:val="790938082"/>
          <w:placeholder>
            <w:docPart w:val="BAF29E45F48847958D581C6F55601D8A"/>
          </w:placeholder>
          <w:showingPlcHdr/>
        </w:sdtPr>
        <w:sdtEndPr>
          <w:rPr>
            <w:rStyle w:val="DefaultParagraphFont"/>
            <w:rFonts w:ascii="Arial" w:hAnsi="Arial"/>
            <w:color w:val="auto"/>
          </w:rPr>
        </w:sdtEndPr>
        <w:sdtContent>
          <w:r w:rsidR="005B16FD" w:rsidRPr="004234B6">
            <w:rPr>
              <w:rStyle w:val="PlaceholderText"/>
            </w:rPr>
            <w:t>Click here to enter text.</w:t>
          </w:r>
        </w:sdtContent>
      </w:sdt>
    </w:p>
    <w:p w14:paraId="0DB1F7C9" w14:textId="77777777" w:rsidR="002651B8" w:rsidRPr="00B2122D" w:rsidRDefault="00B2122D" w:rsidP="00D13202">
      <w:pPr>
        <w:tabs>
          <w:tab w:val="left" w:pos="1560"/>
          <w:tab w:val="left" w:pos="5387"/>
          <w:tab w:val="left" w:pos="7088"/>
        </w:tabs>
      </w:pPr>
      <w:r w:rsidRPr="00D138D8">
        <w:rPr>
          <w:rStyle w:val="Questions"/>
          <w:rFonts w:eastAsiaTheme="majorEastAsia"/>
        </w:rPr>
        <w:t>Given name/s</w:t>
      </w:r>
      <w:r>
        <w:t xml:space="preserve">: </w:t>
      </w:r>
      <w:r>
        <w:tab/>
      </w:r>
      <w:sdt>
        <w:sdtPr>
          <w:rPr>
            <w:rStyle w:val="Formfields"/>
          </w:rPr>
          <w:alias w:val="Given name"/>
          <w:tag w:val="Given name"/>
          <w:id w:val="986209045"/>
          <w:placeholder>
            <w:docPart w:val="A67FD04887B94D10B527D726D751955F"/>
          </w:placeholder>
          <w:showingPlcHdr/>
        </w:sdtPr>
        <w:sdtEndPr>
          <w:rPr>
            <w:rStyle w:val="DefaultParagraphFont"/>
            <w:rFonts w:ascii="Arial" w:hAnsi="Arial"/>
            <w:color w:val="auto"/>
          </w:rPr>
        </w:sdtEndPr>
        <w:sdtContent>
          <w:r w:rsidR="00346152" w:rsidRPr="004234B6">
            <w:rPr>
              <w:rStyle w:val="PlaceholderText"/>
            </w:rPr>
            <w:t>Click here to enter text.</w:t>
          </w:r>
        </w:sdtContent>
      </w:sdt>
      <w:r>
        <w:rPr>
          <w:rStyle w:val="Questions"/>
          <w:rFonts w:eastAsiaTheme="majorEastAsia"/>
        </w:rPr>
        <w:tab/>
      </w:r>
      <w:r w:rsidR="002651B8" w:rsidRPr="00D138D8">
        <w:rPr>
          <w:rStyle w:val="Questions"/>
          <w:rFonts w:eastAsiaTheme="majorEastAsia"/>
        </w:rPr>
        <w:t>Preferred name</w:t>
      </w:r>
      <w:r w:rsidR="002651B8">
        <w:t xml:space="preserve">: </w:t>
      </w:r>
      <w:r w:rsidR="002651B8">
        <w:tab/>
      </w:r>
      <w:sdt>
        <w:sdtPr>
          <w:rPr>
            <w:rStyle w:val="Formfields"/>
          </w:rPr>
          <w:alias w:val="Preferred name"/>
          <w:tag w:val="Preferred"/>
          <w:id w:val="636612323"/>
          <w:placeholder>
            <w:docPart w:val="B9900270E8D040D0A4594933A891B4AC"/>
          </w:placeholder>
          <w:showingPlcHdr/>
        </w:sdtPr>
        <w:sdtEndPr>
          <w:rPr>
            <w:rStyle w:val="DefaultParagraphFont"/>
            <w:rFonts w:ascii="Arial" w:hAnsi="Arial"/>
            <w:color w:val="auto"/>
          </w:rPr>
        </w:sdtEndPr>
        <w:sdtContent>
          <w:r w:rsidR="00D70651" w:rsidRPr="004234B6">
            <w:rPr>
              <w:rStyle w:val="PlaceholderText"/>
            </w:rPr>
            <w:t>Click here to enter text.</w:t>
          </w:r>
        </w:sdtContent>
      </w:sdt>
    </w:p>
    <w:p w14:paraId="7F7B8420" w14:textId="77777777" w:rsidR="00B2122D" w:rsidRPr="00FA23DA" w:rsidRDefault="00B2122D" w:rsidP="00D13202">
      <w:pPr>
        <w:tabs>
          <w:tab w:val="left" w:pos="1560"/>
          <w:tab w:val="left" w:pos="5245"/>
          <w:tab w:val="left" w:pos="6946"/>
        </w:tabs>
      </w:pPr>
      <w:r w:rsidRPr="00B2122D">
        <w:rPr>
          <w:rStyle w:val="Questions"/>
        </w:rPr>
        <w:t>Home address:</w:t>
      </w:r>
      <w:r>
        <w:rPr>
          <w:color w:val="D9D9D9" w:themeColor="background1" w:themeShade="D9"/>
        </w:rPr>
        <w:t xml:space="preserve"> </w:t>
      </w:r>
      <w:r>
        <w:rPr>
          <w:color w:val="D9D9D9" w:themeColor="background1" w:themeShade="D9"/>
        </w:rPr>
        <w:tab/>
      </w:r>
      <w:sdt>
        <w:sdtPr>
          <w:rPr>
            <w:rStyle w:val="Formfields"/>
          </w:rPr>
          <w:alias w:val="Home address"/>
          <w:tag w:val="Home address"/>
          <w:id w:val="312062584"/>
          <w:placeholder>
            <w:docPart w:val="E060D1A1D07C4FA3A77909F3E47BF6DE"/>
          </w:placeholder>
          <w:showingPlcHdr/>
        </w:sdtPr>
        <w:sdtEndPr>
          <w:rPr>
            <w:rStyle w:val="DefaultParagraphFont"/>
            <w:rFonts w:ascii="Arial" w:hAnsi="Arial"/>
            <w:color w:val="D9D9D9" w:themeColor="background1" w:themeShade="D9"/>
          </w:rPr>
        </w:sdtEndPr>
        <w:sdtContent>
          <w:r w:rsidR="00D70651" w:rsidRPr="004234B6">
            <w:rPr>
              <w:rStyle w:val="PlaceholderText"/>
            </w:rPr>
            <w:t>Click here to enter text.</w:t>
          </w:r>
        </w:sdtContent>
      </w:sdt>
    </w:p>
    <w:p w14:paraId="4088C2F9" w14:textId="77777777" w:rsidR="00B2122D" w:rsidRPr="00FA23DA" w:rsidRDefault="00B2122D" w:rsidP="00D13202">
      <w:pPr>
        <w:tabs>
          <w:tab w:val="left" w:pos="1560"/>
          <w:tab w:val="left" w:pos="5245"/>
          <w:tab w:val="left" w:pos="6946"/>
        </w:tabs>
      </w:pPr>
      <w:r>
        <w:rPr>
          <w:rStyle w:val="Questions"/>
        </w:rPr>
        <w:t>Postal</w:t>
      </w:r>
      <w:r w:rsidRPr="00B2122D">
        <w:rPr>
          <w:rStyle w:val="Questions"/>
        </w:rPr>
        <w:t xml:space="preserve"> address:</w:t>
      </w:r>
      <w:r>
        <w:rPr>
          <w:color w:val="D9D9D9" w:themeColor="background1" w:themeShade="D9"/>
        </w:rPr>
        <w:t xml:space="preserve"> </w:t>
      </w:r>
      <w:r>
        <w:rPr>
          <w:color w:val="D9D9D9" w:themeColor="background1" w:themeShade="D9"/>
        </w:rPr>
        <w:tab/>
      </w:r>
      <w:sdt>
        <w:sdtPr>
          <w:rPr>
            <w:rStyle w:val="Formfields"/>
          </w:rPr>
          <w:alias w:val="Postal address"/>
          <w:tag w:val="Postal"/>
          <w:id w:val="-1424959336"/>
          <w:placeholder>
            <w:docPart w:val="1E73E0CD9FE04EE28DCB942375E6D8E4"/>
          </w:placeholder>
          <w:showingPlcHdr/>
        </w:sdtPr>
        <w:sdtEndPr>
          <w:rPr>
            <w:rStyle w:val="DefaultParagraphFont"/>
            <w:rFonts w:ascii="Arial" w:hAnsi="Arial"/>
            <w:color w:val="D9D9D9" w:themeColor="background1" w:themeShade="D9"/>
          </w:rPr>
        </w:sdtEndPr>
        <w:sdtContent>
          <w:r w:rsidR="00D70651" w:rsidRPr="004234B6">
            <w:rPr>
              <w:rStyle w:val="PlaceholderText"/>
            </w:rPr>
            <w:t>Click here to enter text.</w:t>
          </w:r>
        </w:sdtContent>
      </w:sdt>
    </w:p>
    <w:p w14:paraId="518EED9B" w14:textId="77777777" w:rsidR="00B2122D" w:rsidRDefault="00D13202" w:rsidP="00D13202">
      <w:pPr>
        <w:tabs>
          <w:tab w:val="left" w:pos="1560"/>
          <w:tab w:val="left" w:pos="5387"/>
          <w:tab w:val="left" w:pos="6237"/>
        </w:tabs>
      </w:pPr>
      <w:r w:rsidRPr="00D13202">
        <w:rPr>
          <w:rStyle w:val="Questions"/>
        </w:rPr>
        <w:t>Home phone</w:t>
      </w:r>
      <w:r>
        <w:t>:</w:t>
      </w:r>
      <w:r>
        <w:tab/>
      </w:r>
      <w:sdt>
        <w:sdtPr>
          <w:rPr>
            <w:rStyle w:val="Formfields"/>
          </w:rPr>
          <w:alias w:val="Home phone"/>
          <w:tag w:val="Home phone"/>
          <w:id w:val="1217093677"/>
          <w:placeholder>
            <w:docPart w:val="A4D05F3E87C645879867B0424A69FFED"/>
          </w:placeholder>
          <w:showingPlcHdr/>
        </w:sdtPr>
        <w:sdtEndPr>
          <w:rPr>
            <w:rStyle w:val="DefaultParagraphFont"/>
            <w:rFonts w:ascii="Arial" w:hAnsi="Arial"/>
            <w:color w:val="auto"/>
          </w:rPr>
        </w:sdtEndPr>
        <w:sdtContent>
          <w:r w:rsidR="00D70651" w:rsidRPr="004234B6">
            <w:rPr>
              <w:rStyle w:val="PlaceholderText"/>
            </w:rPr>
            <w:t>Click here to enter text.</w:t>
          </w:r>
        </w:sdtContent>
      </w:sdt>
      <w:r>
        <w:tab/>
      </w:r>
      <w:r w:rsidRPr="00D13202">
        <w:rPr>
          <w:rStyle w:val="Questions"/>
        </w:rPr>
        <w:t>Mobile</w:t>
      </w:r>
      <w:r>
        <w:t>:</w:t>
      </w:r>
      <w:r>
        <w:tab/>
      </w:r>
      <w:sdt>
        <w:sdtPr>
          <w:rPr>
            <w:rStyle w:val="Formfields"/>
          </w:rPr>
          <w:alias w:val="Mobile"/>
          <w:tag w:val="Mobile"/>
          <w:id w:val="-748194148"/>
          <w:placeholder>
            <w:docPart w:val="29CD58C004A047F59662FC72993364C1"/>
          </w:placeholder>
          <w:showingPlcHdr/>
        </w:sdtPr>
        <w:sdtEndPr>
          <w:rPr>
            <w:rStyle w:val="DefaultParagraphFont"/>
            <w:rFonts w:ascii="Arial" w:hAnsi="Arial"/>
            <w:color w:val="auto"/>
          </w:rPr>
        </w:sdtEndPr>
        <w:sdtContent>
          <w:r w:rsidR="00D70651" w:rsidRPr="004234B6">
            <w:rPr>
              <w:rStyle w:val="PlaceholderText"/>
            </w:rPr>
            <w:t>Click here to enter text.</w:t>
          </w:r>
        </w:sdtContent>
      </w:sdt>
    </w:p>
    <w:p w14:paraId="733E2D25" w14:textId="77777777" w:rsidR="00D13202" w:rsidRDefault="00D13202" w:rsidP="00D607D8">
      <w:pPr>
        <w:tabs>
          <w:tab w:val="left" w:pos="1560"/>
          <w:tab w:val="left" w:pos="4678"/>
          <w:tab w:val="left" w:pos="5529"/>
        </w:tabs>
        <w:spacing w:after="120"/>
      </w:pPr>
      <w:r w:rsidRPr="00D13202">
        <w:rPr>
          <w:rStyle w:val="Questions"/>
        </w:rPr>
        <w:t>Email address</w:t>
      </w:r>
      <w:r>
        <w:t>:</w:t>
      </w:r>
      <w:r>
        <w:tab/>
      </w:r>
      <w:sdt>
        <w:sdtPr>
          <w:rPr>
            <w:rStyle w:val="Formfields"/>
          </w:rPr>
          <w:alias w:val="Email"/>
          <w:tag w:val="Email"/>
          <w:id w:val="-77367045"/>
          <w:placeholder>
            <w:docPart w:val="6C76A2B1C86E43D99E5064C43255E9E8"/>
          </w:placeholder>
          <w:showingPlcHdr/>
        </w:sdtPr>
        <w:sdtEndPr>
          <w:rPr>
            <w:rStyle w:val="DefaultParagraphFont"/>
            <w:rFonts w:ascii="Arial" w:hAnsi="Arial"/>
            <w:color w:val="auto"/>
          </w:rPr>
        </w:sdtEndPr>
        <w:sdtContent>
          <w:r w:rsidR="00D70651" w:rsidRPr="004234B6">
            <w:rPr>
              <w:rStyle w:val="PlaceholderText"/>
            </w:rPr>
            <w:t>Click here to enter text.</w:t>
          </w:r>
        </w:sdtContent>
      </w:sdt>
    </w:p>
    <w:p w14:paraId="3356DC7A" w14:textId="77777777" w:rsidR="00D13202" w:rsidRDefault="00D13202" w:rsidP="00D607D8">
      <w:pPr>
        <w:tabs>
          <w:tab w:val="left" w:pos="1560"/>
          <w:tab w:val="left" w:pos="4678"/>
          <w:tab w:val="left" w:pos="5529"/>
          <w:tab w:val="left" w:pos="9214"/>
          <w:tab w:val="left" w:pos="9923"/>
        </w:tabs>
        <w:spacing w:after="60"/>
        <w:ind w:right="-283"/>
        <w:rPr>
          <w:rStyle w:val="Questions"/>
        </w:rPr>
      </w:pPr>
      <w:r w:rsidRPr="00D13202">
        <w:rPr>
          <w:rStyle w:val="Questions"/>
        </w:rPr>
        <w:t>Do you have any health or wellbeing issues that may impact your ability to perform your work?</w:t>
      </w:r>
      <w:r w:rsidR="00FA23DA">
        <w:rPr>
          <w:rStyle w:val="Questions"/>
        </w:rPr>
        <w:tab/>
      </w:r>
      <w:r w:rsidR="00D70651" w:rsidRPr="00D607D8">
        <w:rPr>
          <w:rStyle w:val="Questions"/>
          <w:b w:val="0"/>
          <w:position w:val="-6"/>
        </w:rPr>
        <w:object w:dxaOrig="735" w:dyaOrig="390" w14:anchorId="22D1CC1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9" type="#_x0000_t75" style="width:36.75pt;height:19.5pt" o:ole="">
            <v:imagedata r:id="rId8" o:title=""/>
          </v:shape>
          <w:control r:id="rId9" w:name="HealthIssues" w:shapeid="_x0000_i1069"/>
        </w:object>
      </w:r>
      <w:r w:rsidR="00225823">
        <w:rPr>
          <w:rStyle w:val="Questions"/>
          <w:position w:val="-6"/>
        </w:rPr>
        <w:t xml:space="preserve"> </w:t>
      </w:r>
      <w:r w:rsidR="00023213" w:rsidRPr="00D607D8">
        <w:rPr>
          <w:rStyle w:val="Questions"/>
          <w:b w:val="0"/>
          <w:position w:val="-6"/>
        </w:rPr>
        <w:object w:dxaOrig="735" w:dyaOrig="390" w14:anchorId="658EAB73">
          <v:shape id="_x0000_i1071" type="#_x0000_t75" style="width:32.25pt;height:19.5pt" o:ole="">
            <v:imagedata r:id="rId10" o:title=""/>
          </v:shape>
          <w:control r:id="rId11" w:name="Health" w:shapeid="_x0000_i1071"/>
        </w:object>
      </w:r>
    </w:p>
    <w:p w14:paraId="26550DDD" w14:textId="77777777" w:rsidR="00D13202" w:rsidRDefault="00D13202" w:rsidP="00FA23DA">
      <w:pPr>
        <w:tabs>
          <w:tab w:val="left" w:pos="1560"/>
          <w:tab w:val="left" w:pos="4678"/>
          <w:tab w:val="left" w:pos="6096"/>
          <w:tab w:val="left" w:pos="7230"/>
        </w:tabs>
        <w:rPr>
          <w:rStyle w:val="Questions"/>
        </w:rPr>
      </w:pPr>
      <w:r>
        <w:rPr>
          <w:rStyle w:val="Questions"/>
        </w:rPr>
        <w:t>Do you have any current workers’ compensation claims?</w:t>
      </w:r>
      <w:r w:rsidR="00FA23DA">
        <w:rPr>
          <w:rStyle w:val="Questions"/>
        </w:rPr>
        <w:tab/>
      </w:r>
      <w:r w:rsidR="00023213" w:rsidRPr="00D607D8">
        <w:rPr>
          <w:rStyle w:val="Questions"/>
          <w:b w:val="0"/>
          <w:position w:val="-6"/>
        </w:rPr>
        <w:object w:dxaOrig="735" w:dyaOrig="390" w14:anchorId="2D543D9C">
          <v:shape id="_x0000_i1073" type="#_x0000_t75" style="width:34.5pt;height:19.5pt" o:ole="">
            <v:imagedata r:id="rId12" o:title=""/>
          </v:shape>
          <w:control r:id="rId13" w:name="CompoYes" w:shapeid="_x0000_i1073"/>
        </w:object>
      </w:r>
      <w:r w:rsidR="00225823">
        <w:rPr>
          <w:rStyle w:val="Questions"/>
          <w:position w:val="-6"/>
        </w:rPr>
        <w:t xml:space="preserve"> </w:t>
      </w:r>
      <w:r w:rsidR="00023213" w:rsidRPr="00D607D8">
        <w:rPr>
          <w:rStyle w:val="Questions"/>
          <w:b w:val="0"/>
          <w:position w:val="-6"/>
        </w:rPr>
        <w:object w:dxaOrig="735" w:dyaOrig="390" w14:anchorId="13CC538E">
          <v:shape id="_x0000_i1075" type="#_x0000_t75" style="width:32.25pt;height:19.5pt" o:ole="">
            <v:imagedata r:id="rId14" o:title=""/>
          </v:shape>
          <w:control r:id="rId15" w:name="CompoNo" w:shapeid="_x0000_i1075"/>
        </w:object>
      </w:r>
    </w:p>
    <w:p w14:paraId="28018D16" w14:textId="77777777" w:rsidR="00D13202" w:rsidRDefault="00D13202" w:rsidP="00655B51">
      <w:pPr>
        <w:tabs>
          <w:tab w:val="left" w:pos="1560"/>
          <w:tab w:val="left" w:pos="9072"/>
          <w:tab w:val="left" w:pos="10206"/>
        </w:tabs>
        <w:spacing w:after="180" w:line="240" w:lineRule="auto"/>
        <w:rPr>
          <w:rStyle w:val="Questions"/>
        </w:rPr>
      </w:pPr>
      <w:r>
        <w:rPr>
          <w:rStyle w:val="Questions"/>
        </w:rPr>
        <w:t>Have you ever been found to have breached the Parliamentary Service or APS Code of Conduct?</w:t>
      </w:r>
      <w:r>
        <w:rPr>
          <w:rStyle w:val="Questions"/>
        </w:rPr>
        <w:br/>
      </w:r>
      <w:r w:rsidRPr="00D13202">
        <w:rPr>
          <w:rStyle w:val="Questions"/>
          <w:b w:val="0"/>
          <w:i/>
        </w:rPr>
        <w:t>(we may contact you for further information)</w:t>
      </w:r>
      <w:r>
        <w:rPr>
          <w:rStyle w:val="Questions"/>
        </w:rPr>
        <w:t xml:space="preserve"> </w:t>
      </w:r>
      <w:r w:rsidR="00FA23DA">
        <w:rPr>
          <w:rStyle w:val="Questions"/>
        </w:rPr>
        <w:tab/>
      </w:r>
      <w:r w:rsidR="00225823" w:rsidRPr="00225823">
        <w:rPr>
          <w:rStyle w:val="Questions"/>
          <w:b w:val="0"/>
          <w:position w:val="-6"/>
        </w:rPr>
        <w:object w:dxaOrig="735" w:dyaOrig="390" w14:anchorId="20AE25CF">
          <v:shape id="_x0000_i1077" type="#_x0000_t75" style="width:36pt;height:19.5pt" o:ole="">
            <v:imagedata r:id="rId16" o:title=""/>
          </v:shape>
          <w:control r:id="rId17" w:name="BreachYes" w:shapeid="_x0000_i1077"/>
        </w:object>
      </w:r>
      <w:r w:rsidR="00225823" w:rsidRPr="00225823">
        <w:rPr>
          <w:rStyle w:val="Questions"/>
          <w:position w:val="-6"/>
        </w:rPr>
        <w:t xml:space="preserve"> </w:t>
      </w:r>
      <w:r w:rsidR="00225823" w:rsidRPr="00225823">
        <w:rPr>
          <w:rStyle w:val="Questions"/>
          <w:b w:val="0"/>
          <w:position w:val="-6"/>
        </w:rPr>
        <w:object w:dxaOrig="735" w:dyaOrig="390" w14:anchorId="53ED4B04">
          <v:shape id="_x0000_i1079" type="#_x0000_t75" style="width:31.5pt;height:19.5pt" o:ole="">
            <v:imagedata r:id="rId18" o:title=""/>
          </v:shape>
          <w:control r:id="rId19" w:name="BreachNo" w:shapeid="_x0000_i1079"/>
        </w:object>
      </w:r>
    </w:p>
    <w:p w14:paraId="5E8E4880" w14:textId="77777777" w:rsidR="00FA23DA" w:rsidRDefault="00D13202" w:rsidP="00225823">
      <w:pPr>
        <w:tabs>
          <w:tab w:val="left" w:pos="1560"/>
          <w:tab w:val="left" w:pos="4678"/>
          <w:tab w:val="left" w:pos="9498"/>
          <w:tab w:val="left" w:pos="10206"/>
        </w:tabs>
        <w:spacing w:after="0"/>
        <w:rPr>
          <w:rStyle w:val="Questions"/>
        </w:rPr>
      </w:pPr>
      <w:r>
        <w:rPr>
          <w:rStyle w:val="Questions"/>
        </w:rPr>
        <w:t>Have you received a redundancy benefit or incentive to retire payment from a Commonwealth funded agency?</w:t>
      </w:r>
    </w:p>
    <w:p w14:paraId="13804998" w14:textId="5836A843" w:rsidR="00D13202" w:rsidRDefault="00225823" w:rsidP="0014652D">
      <w:pPr>
        <w:tabs>
          <w:tab w:val="left" w:pos="1560"/>
          <w:tab w:val="left" w:pos="4678"/>
          <w:tab w:val="left" w:pos="9498"/>
          <w:tab w:val="left" w:pos="10206"/>
        </w:tabs>
        <w:spacing w:after="60"/>
        <w:jc w:val="right"/>
        <w:rPr>
          <w:rStyle w:val="Questions"/>
        </w:rPr>
      </w:pPr>
      <w:r>
        <w:rPr>
          <w:rStyle w:val="Questions"/>
          <w:b w:val="0"/>
        </w:rPr>
        <w:object w:dxaOrig="735" w:dyaOrig="390" w14:anchorId="5163C9F8">
          <v:shape id="_x0000_i1116" type="#_x0000_t75" style="width:34.5pt;height:19.5pt" o:ole="">
            <v:imagedata r:id="rId20" o:title=""/>
          </v:shape>
          <w:control r:id="rId21" w:name="RedundancyY" w:shapeid="_x0000_i1116"/>
        </w:object>
      </w:r>
      <w:r>
        <w:rPr>
          <w:rStyle w:val="Questions"/>
        </w:rPr>
        <w:t xml:space="preserve"> </w:t>
      </w:r>
      <w:r>
        <w:rPr>
          <w:rStyle w:val="Questions"/>
          <w:b w:val="0"/>
        </w:rPr>
        <w:object w:dxaOrig="735" w:dyaOrig="390" w14:anchorId="7C48100C">
          <v:shape id="_x0000_i1129" type="#_x0000_t75" style="width:30.75pt;height:19.5pt" o:ole="">
            <v:imagedata r:id="rId22" o:title=""/>
          </v:shape>
          <w:control r:id="rId23" w:name="RedundancyNo" w:shapeid="_x0000_i1129"/>
        </w:object>
      </w:r>
    </w:p>
    <w:p w14:paraId="3B93FFB2" w14:textId="77777777" w:rsidR="00D13202" w:rsidRDefault="00D13202" w:rsidP="009E5EE0">
      <w:pPr>
        <w:tabs>
          <w:tab w:val="left" w:pos="1560"/>
          <w:tab w:val="left" w:pos="4678"/>
          <w:tab w:val="left" w:pos="6946"/>
        </w:tabs>
        <w:spacing w:after="60"/>
        <w:rPr>
          <w:rStyle w:val="Questions"/>
        </w:rPr>
      </w:pPr>
      <w:r>
        <w:rPr>
          <w:rStyle w:val="Questions"/>
        </w:rPr>
        <w:t>If yes, please provide date received and name of agency received from:</w:t>
      </w:r>
      <w:r w:rsidR="00FA23DA">
        <w:rPr>
          <w:rStyle w:val="Questions"/>
        </w:rPr>
        <w:tab/>
      </w:r>
      <w:sdt>
        <w:sdtPr>
          <w:rPr>
            <w:rStyle w:val="Formfields"/>
          </w:rPr>
          <w:alias w:val="Agency recd"/>
          <w:tag w:val="Agency recd"/>
          <w:id w:val="1279610191"/>
          <w:placeholder>
            <w:docPart w:val="FDA2E1C0B8094AF9ABFE2F880B69FA9C"/>
          </w:placeholder>
          <w:showingPlcHdr/>
        </w:sdtPr>
        <w:sdtEndPr>
          <w:rPr>
            <w:rStyle w:val="Questions"/>
            <w:rFonts w:ascii="Arial" w:hAnsi="Arial"/>
            <w:b/>
            <w:color w:val="5F574F" w:themeColor="accent6"/>
            <w:sz w:val="20"/>
          </w:rPr>
        </w:sdtEndPr>
        <w:sdtContent>
          <w:r w:rsidR="0014652D" w:rsidRPr="004234B6">
            <w:rPr>
              <w:rStyle w:val="PlaceholderText"/>
            </w:rPr>
            <w:t>Click here to enter text.</w:t>
          </w:r>
        </w:sdtContent>
      </w:sdt>
    </w:p>
    <w:p w14:paraId="37C52156" w14:textId="77777777" w:rsidR="00D13202" w:rsidRDefault="00D13202" w:rsidP="009E5EE0">
      <w:pPr>
        <w:tabs>
          <w:tab w:val="left" w:pos="1560"/>
          <w:tab w:val="left" w:pos="3969"/>
          <w:tab w:val="left" w:pos="7230"/>
        </w:tabs>
        <w:spacing w:before="60" w:after="60"/>
        <w:rPr>
          <w:rStyle w:val="Questions"/>
        </w:rPr>
      </w:pPr>
      <w:r>
        <w:rPr>
          <w:rStyle w:val="Questions"/>
        </w:rPr>
        <w:t>Are you an Australian citizen?</w:t>
      </w:r>
      <w:r w:rsidR="00FA23DA">
        <w:rPr>
          <w:rStyle w:val="Questions"/>
        </w:rPr>
        <w:tab/>
      </w:r>
      <w:r w:rsidR="00225823" w:rsidRPr="00225823">
        <w:rPr>
          <w:rStyle w:val="Questions"/>
          <w:b w:val="0"/>
          <w:position w:val="-6"/>
        </w:rPr>
        <w:object w:dxaOrig="735" w:dyaOrig="390" w14:anchorId="739C9E35">
          <v:shape id="_x0000_i1085" type="#_x0000_t75" style="width:33.75pt;height:19.5pt" o:ole="">
            <v:imagedata r:id="rId24" o:title=""/>
          </v:shape>
          <w:control r:id="rId25" w:name="CitiizenY" w:shapeid="_x0000_i1085"/>
        </w:object>
      </w:r>
      <w:r w:rsidR="00225823" w:rsidRPr="00225823">
        <w:rPr>
          <w:rStyle w:val="Questions"/>
          <w:position w:val="-6"/>
        </w:rPr>
        <w:t xml:space="preserve"> </w:t>
      </w:r>
      <w:r w:rsidR="00225823" w:rsidRPr="00225823">
        <w:rPr>
          <w:rStyle w:val="Questions"/>
          <w:b w:val="0"/>
          <w:position w:val="-6"/>
        </w:rPr>
        <w:object w:dxaOrig="735" w:dyaOrig="390" w14:anchorId="5A6E4F36">
          <v:shape id="_x0000_i1087" type="#_x0000_t75" style="width:30.75pt;height:19.5pt" o:ole="">
            <v:imagedata r:id="rId26" o:title=""/>
          </v:shape>
          <w:control r:id="rId27" w:name="CitizenNo" w:shapeid="_x0000_i1087"/>
        </w:object>
      </w:r>
    </w:p>
    <w:p w14:paraId="209CB9A2" w14:textId="77777777" w:rsidR="00B37D60" w:rsidRDefault="00B37D60" w:rsidP="009E5EE0">
      <w:pPr>
        <w:tabs>
          <w:tab w:val="left" w:pos="1560"/>
          <w:tab w:val="left" w:pos="5103"/>
          <w:tab w:val="left" w:pos="6804"/>
          <w:tab w:val="left" w:pos="8222"/>
        </w:tabs>
        <w:spacing w:after="60"/>
        <w:rPr>
          <w:rStyle w:val="Questions"/>
        </w:rPr>
      </w:pPr>
      <w:r>
        <w:rPr>
          <w:rStyle w:val="Questions"/>
        </w:rPr>
        <w:lastRenderedPageBreak/>
        <w:t>If no, have you applied for Australian citizenship?</w:t>
      </w:r>
      <w:r>
        <w:rPr>
          <w:rStyle w:val="Questions"/>
        </w:rPr>
        <w:tab/>
      </w:r>
      <w:r w:rsidR="009A66F9" w:rsidRPr="0014652D">
        <w:rPr>
          <w:rStyle w:val="Questions"/>
          <w:b w:val="0"/>
          <w:position w:val="-6"/>
        </w:rPr>
        <w:object w:dxaOrig="735" w:dyaOrig="390" w14:anchorId="54E1C37A">
          <v:shape id="_x0000_i1089" type="#_x0000_t75" style="width:36.75pt;height:19.5pt" o:ole="">
            <v:imagedata r:id="rId28" o:title=""/>
          </v:shape>
          <w:control r:id="rId29" w:name="AppliedY" w:shapeid="_x0000_i1089"/>
        </w:object>
      </w:r>
      <w:r w:rsidR="009A66F9" w:rsidRPr="0014652D">
        <w:rPr>
          <w:rStyle w:val="Questions"/>
          <w:position w:val="-6"/>
        </w:rPr>
        <w:t xml:space="preserve"> </w:t>
      </w:r>
      <w:r w:rsidR="009A66F9" w:rsidRPr="0014652D">
        <w:rPr>
          <w:rStyle w:val="Questions"/>
          <w:b w:val="0"/>
          <w:position w:val="-6"/>
        </w:rPr>
        <w:object w:dxaOrig="735" w:dyaOrig="390" w14:anchorId="7414F8A2">
          <v:shape id="_x0000_i1091" type="#_x0000_t75" style="width:31.5pt;height:19.5pt" o:ole="">
            <v:imagedata r:id="rId30" o:title=""/>
          </v:shape>
          <w:control r:id="rId31" w:name="AppliedNo" w:shapeid="_x0000_i1091"/>
        </w:object>
      </w:r>
      <w:r>
        <w:rPr>
          <w:rStyle w:val="Questions"/>
        </w:rPr>
        <w:tab/>
        <w:t xml:space="preserve">Date </w:t>
      </w:r>
      <w:r w:rsidR="0014652D">
        <w:rPr>
          <w:rStyle w:val="Questions"/>
        </w:rPr>
        <w:t>applied</w:t>
      </w:r>
      <w:r w:rsidR="00FA23DA">
        <w:rPr>
          <w:rStyle w:val="Questions"/>
        </w:rPr>
        <w:t>:</w:t>
      </w:r>
      <w:r w:rsidR="00FA23DA">
        <w:rPr>
          <w:rStyle w:val="Questions"/>
        </w:rPr>
        <w:tab/>
      </w:r>
      <w:sdt>
        <w:sdtPr>
          <w:rPr>
            <w:rStyle w:val="Formfields"/>
          </w:rPr>
          <w:alias w:val="Applied"/>
          <w:tag w:val="Applied"/>
          <w:id w:val="450983972"/>
          <w:placeholder>
            <w:docPart w:val="D4DDA70DECF943E198147184B6426A98"/>
          </w:placeholder>
          <w:showingPlcHdr/>
        </w:sdtPr>
        <w:sdtEndPr>
          <w:rPr>
            <w:rStyle w:val="Questions"/>
            <w:rFonts w:ascii="Arial" w:hAnsi="Arial"/>
            <w:b/>
            <w:color w:val="5F574F" w:themeColor="accent6"/>
            <w:sz w:val="20"/>
          </w:rPr>
        </w:sdtEndPr>
        <w:sdtContent>
          <w:r w:rsidR="0014652D" w:rsidRPr="004234B6">
            <w:rPr>
              <w:rStyle w:val="PlaceholderText"/>
            </w:rPr>
            <w:t>Click here to enter text.</w:t>
          </w:r>
        </w:sdtContent>
      </w:sdt>
    </w:p>
    <w:p w14:paraId="378A4A14" w14:textId="77777777" w:rsidR="00B37D60" w:rsidRPr="009C1C8F" w:rsidRDefault="00B37D60" w:rsidP="009E5EE0">
      <w:pPr>
        <w:tabs>
          <w:tab w:val="left" w:pos="3969"/>
          <w:tab w:val="left" w:pos="4962"/>
          <w:tab w:val="left" w:pos="6379"/>
          <w:tab w:val="left" w:pos="8222"/>
        </w:tabs>
      </w:pPr>
      <w:r>
        <w:rPr>
          <w:rStyle w:val="Questions"/>
        </w:rPr>
        <w:t>Do you hold a security clearance?</w:t>
      </w:r>
      <w:r w:rsidR="00FA23DA">
        <w:rPr>
          <w:rStyle w:val="Questions"/>
        </w:rPr>
        <w:t xml:space="preserve"> </w:t>
      </w:r>
      <w:r w:rsidR="00FA23DA">
        <w:rPr>
          <w:rStyle w:val="Questions"/>
        </w:rPr>
        <w:tab/>
      </w:r>
      <w:r w:rsidR="009A66F9" w:rsidRPr="009E5EE0">
        <w:rPr>
          <w:rStyle w:val="Questions"/>
          <w:b w:val="0"/>
          <w:position w:val="-6"/>
        </w:rPr>
        <w:object w:dxaOrig="735" w:dyaOrig="390" w14:anchorId="63934C78">
          <v:shape id="_x0000_i1093" type="#_x0000_t75" style="width:34.5pt;height:19.5pt" o:ole="">
            <v:imagedata r:id="rId32" o:title=""/>
          </v:shape>
          <w:control r:id="rId33" w:name="SecClear" w:shapeid="_x0000_i1093"/>
        </w:object>
      </w:r>
      <w:r w:rsidR="009A66F9" w:rsidRPr="009E5EE0">
        <w:rPr>
          <w:rStyle w:val="Questions"/>
          <w:position w:val="-6"/>
        </w:rPr>
        <w:t xml:space="preserve"> </w:t>
      </w:r>
      <w:r w:rsidR="009A66F9" w:rsidRPr="009E5EE0">
        <w:rPr>
          <w:rStyle w:val="Questions"/>
          <w:b w:val="0"/>
          <w:position w:val="-6"/>
        </w:rPr>
        <w:object w:dxaOrig="735" w:dyaOrig="390" w14:anchorId="24E98DE8">
          <v:shape id="_x0000_i1095" type="#_x0000_t75" style="width:31.5pt;height:19.5pt" o:ole="">
            <v:imagedata r:id="rId34" o:title=""/>
          </v:shape>
          <w:control r:id="rId35" w:name="NoSecClear" w:shapeid="_x0000_i1095"/>
        </w:object>
      </w:r>
      <w:r w:rsidR="00FA23DA">
        <w:rPr>
          <w:rStyle w:val="Questions"/>
        </w:rPr>
        <w:tab/>
        <w:t>If yes, what level?</w:t>
      </w:r>
      <w:r w:rsidR="00FA23DA">
        <w:rPr>
          <w:rStyle w:val="Questions"/>
        </w:rPr>
        <w:tab/>
      </w:r>
      <w:sdt>
        <w:sdtPr>
          <w:rPr>
            <w:rStyle w:val="Formfields"/>
          </w:rPr>
          <w:alias w:val="Clearance level"/>
          <w:tag w:val="Level"/>
          <w:id w:val="2056888968"/>
          <w:placeholder>
            <w:docPart w:val="2EEF1335E7A24931B7DBA062A94BEB5B"/>
          </w:placeholder>
          <w:showingPlcHdr/>
        </w:sdtPr>
        <w:sdtEndPr>
          <w:rPr>
            <w:rStyle w:val="Questions"/>
            <w:rFonts w:ascii="Arial" w:hAnsi="Arial"/>
            <w:b/>
            <w:color w:val="5F574F" w:themeColor="accent6"/>
            <w:sz w:val="20"/>
          </w:rPr>
        </w:sdtEndPr>
        <w:sdtContent>
          <w:r w:rsidR="009E5EE0" w:rsidRPr="004234B6">
            <w:rPr>
              <w:rStyle w:val="PlaceholderText"/>
            </w:rPr>
            <w:t>Click here to enter text.</w:t>
          </w:r>
        </w:sdtContent>
      </w:sdt>
    </w:p>
    <w:p w14:paraId="4F48AD04" w14:textId="77777777" w:rsidR="00B37D60" w:rsidRDefault="00B37D60" w:rsidP="00655B51">
      <w:pPr>
        <w:tabs>
          <w:tab w:val="left" w:pos="5103"/>
        </w:tabs>
        <w:spacing w:after="180"/>
        <w:rPr>
          <w:rStyle w:val="Questions"/>
        </w:rPr>
      </w:pPr>
      <w:r>
        <w:rPr>
          <w:rStyle w:val="Questions"/>
        </w:rPr>
        <w:t>Name of</w:t>
      </w:r>
      <w:r w:rsidRPr="00B37D60">
        <w:rPr>
          <w:rStyle w:val="Questions"/>
        </w:rPr>
        <w:t xml:space="preserve"> agency </w:t>
      </w:r>
      <w:r>
        <w:rPr>
          <w:rStyle w:val="Questions"/>
        </w:rPr>
        <w:t xml:space="preserve">that sponsored your application: </w:t>
      </w:r>
      <w:r>
        <w:rPr>
          <w:rStyle w:val="Questions"/>
        </w:rPr>
        <w:tab/>
      </w:r>
      <w:sdt>
        <w:sdtPr>
          <w:rPr>
            <w:rStyle w:val="Formfields"/>
          </w:rPr>
          <w:alias w:val="Sponsoring agency"/>
          <w:tag w:val="Sponsoring agency"/>
          <w:id w:val="-1658530224"/>
          <w:placeholder>
            <w:docPart w:val="4028EF261FAB49D1AC233EAE6B97F431"/>
          </w:placeholder>
          <w:showingPlcHdr/>
        </w:sdtPr>
        <w:sdtEndPr>
          <w:rPr>
            <w:rStyle w:val="Questions"/>
            <w:rFonts w:ascii="Arial" w:hAnsi="Arial"/>
            <w:b/>
            <w:color w:val="5F574F" w:themeColor="accent6"/>
            <w:sz w:val="20"/>
          </w:rPr>
        </w:sdtEndPr>
        <w:sdtContent>
          <w:r w:rsidR="009E5EE0" w:rsidRPr="004234B6">
            <w:rPr>
              <w:rStyle w:val="PlaceholderText"/>
            </w:rPr>
            <w:t>Click here to enter text.</w:t>
          </w:r>
        </w:sdtContent>
      </w:sdt>
    </w:p>
    <w:p w14:paraId="322264CB" w14:textId="77777777" w:rsidR="009C1C8F" w:rsidRDefault="00B37D60" w:rsidP="00FA23DA">
      <w:pPr>
        <w:tabs>
          <w:tab w:val="left" w:pos="3969"/>
          <w:tab w:val="left" w:pos="4962"/>
        </w:tabs>
        <w:rPr>
          <w:rStyle w:val="Questions"/>
        </w:rPr>
      </w:pPr>
      <w:r>
        <w:rPr>
          <w:rStyle w:val="Questions"/>
        </w:rPr>
        <w:t xml:space="preserve">If you do not currently hold a security clearance, would you be willing to undergo a security clearance process to the level required for the position you have applied for? This would include providing detailed personal information. </w:t>
      </w:r>
      <w:r w:rsidR="00FA23DA">
        <w:rPr>
          <w:rStyle w:val="Questions"/>
        </w:rPr>
        <w:tab/>
      </w:r>
      <w:r w:rsidR="009A66F9" w:rsidRPr="009A66F9">
        <w:rPr>
          <w:rStyle w:val="Questions"/>
          <w:b w:val="0"/>
          <w:position w:val="-6"/>
        </w:rPr>
        <w:object w:dxaOrig="735" w:dyaOrig="390" w14:anchorId="2EF5CFDB">
          <v:shape id="_x0000_i1097" type="#_x0000_t75" style="width:37.5pt;height:19.5pt" o:ole="">
            <v:imagedata r:id="rId36" o:title=""/>
          </v:shape>
          <w:control r:id="rId37" w:name="WillApplySC" w:shapeid="_x0000_i1097"/>
        </w:object>
      </w:r>
      <w:r w:rsidR="009A66F9" w:rsidRPr="009A66F9">
        <w:rPr>
          <w:rStyle w:val="Questions"/>
          <w:position w:val="-6"/>
        </w:rPr>
        <w:t xml:space="preserve"> </w:t>
      </w:r>
      <w:r w:rsidR="009A66F9" w:rsidRPr="009A66F9">
        <w:rPr>
          <w:rStyle w:val="Questions"/>
          <w:b w:val="0"/>
          <w:position w:val="-6"/>
        </w:rPr>
        <w:object w:dxaOrig="735" w:dyaOrig="390" w14:anchorId="2733BE7B">
          <v:shape id="_x0000_i1099" type="#_x0000_t75" style="width:35.25pt;height:19.5pt" o:ole="">
            <v:imagedata r:id="rId38" o:title=""/>
          </v:shape>
          <w:control r:id="rId39" w:name="NoApplySC" w:shapeid="_x0000_i1099"/>
        </w:object>
      </w:r>
    </w:p>
    <w:p w14:paraId="6C81A0A0" w14:textId="77777777" w:rsidR="009C1C8F" w:rsidRDefault="009C1C8F" w:rsidP="00FA23DA">
      <w:pPr>
        <w:tabs>
          <w:tab w:val="left" w:pos="3969"/>
          <w:tab w:val="left" w:pos="4962"/>
        </w:tabs>
        <w:rPr>
          <w:rStyle w:val="Questions"/>
        </w:rPr>
        <w:sectPr w:rsidR="009C1C8F" w:rsidSect="002651B8">
          <w:headerReference w:type="default" r:id="rId40"/>
          <w:footerReference w:type="default" r:id="rId41"/>
          <w:headerReference w:type="first" r:id="rId42"/>
          <w:footerReference w:type="first" r:id="rId43"/>
          <w:pgSz w:w="11906" w:h="16838" w:code="9"/>
          <w:pgMar w:top="1797" w:right="849" w:bottom="1797" w:left="567" w:header="709" w:footer="397" w:gutter="0"/>
          <w:paperSrc w:first="7" w:other="7"/>
          <w:cols w:space="720"/>
          <w:titlePg/>
          <w:docGrid w:linePitch="299"/>
        </w:sectPr>
      </w:pPr>
    </w:p>
    <w:p w14:paraId="43FC1502" w14:textId="77777777" w:rsidR="008E0CBD" w:rsidRDefault="003D5121" w:rsidP="000B6C7E">
      <w:pPr>
        <w:pStyle w:val="Heading2"/>
        <w:spacing w:before="0" w:after="0"/>
        <w:rPr>
          <w:color w:val="44697D" w:themeColor="text2"/>
        </w:rPr>
      </w:pPr>
      <w:r>
        <w:rPr>
          <w:color w:val="44697D" w:themeColor="text2"/>
        </w:rPr>
        <w:lastRenderedPageBreak/>
        <w:t>Employment details</w:t>
      </w:r>
    </w:p>
    <w:p w14:paraId="38BEC35F" w14:textId="12F56503" w:rsidR="003D5121" w:rsidRDefault="003D5121" w:rsidP="00655B51">
      <w:pPr>
        <w:tabs>
          <w:tab w:val="left" w:pos="9072"/>
          <w:tab w:val="left" w:pos="9923"/>
        </w:tabs>
        <w:spacing w:after="120"/>
      </w:pPr>
      <w:r w:rsidRPr="003D5121">
        <w:rPr>
          <w:rStyle w:val="Questions"/>
        </w:rPr>
        <w:t>Are you employed in the Australian Parliamentary Service or Australian Public Service?</w:t>
      </w:r>
      <w:r>
        <w:t xml:space="preserve"> </w:t>
      </w:r>
      <w:r>
        <w:tab/>
      </w:r>
      <w:r w:rsidR="00B54C37" w:rsidRPr="00D55487">
        <w:rPr>
          <w:rStyle w:val="Questions"/>
        </w:rPr>
        <w:object w:dxaOrig="735" w:dyaOrig="390" w14:anchorId="071F37D3">
          <v:shape id="_x0000_i1232" type="#_x0000_t75" style="width:36pt;height:20.25pt" o:ole="">
            <v:imagedata r:id="rId44" o:title=""/>
          </v:shape>
          <w:control r:id="rId45" w:name="APSY" w:shapeid="_x0000_i1232"/>
        </w:object>
      </w:r>
      <w:r>
        <w:t xml:space="preserve"> </w:t>
      </w:r>
      <w:r w:rsidR="00B54C37" w:rsidRPr="00D55487">
        <w:rPr>
          <w:rStyle w:val="Questions"/>
        </w:rPr>
        <w:object w:dxaOrig="735" w:dyaOrig="390" w14:anchorId="53AD4389">
          <v:shape id="_x0000_i1220" type="#_x0000_t75" style="width:30pt;height:20.25pt" o:ole="">
            <v:imagedata r:id="rId46" o:title=""/>
          </v:shape>
          <w:control r:id="rId47" w:name="APSno" w:shapeid="_x0000_i1220"/>
        </w:object>
      </w:r>
    </w:p>
    <w:p w14:paraId="0959DE98" w14:textId="77777777" w:rsidR="003D5121" w:rsidRDefault="003D5121" w:rsidP="00237E4A">
      <w:pPr>
        <w:tabs>
          <w:tab w:val="left" w:pos="2127"/>
          <w:tab w:val="left" w:pos="4962"/>
        </w:tabs>
        <w:spacing w:after="180"/>
      </w:pPr>
      <w:r w:rsidRPr="003D5121">
        <w:rPr>
          <w:rStyle w:val="Questions"/>
        </w:rPr>
        <w:t>If yes, are you</w:t>
      </w:r>
      <w:r>
        <w:t>:</w:t>
      </w:r>
      <w:r>
        <w:tab/>
      </w:r>
      <w:sdt>
        <w:sdtPr>
          <w:rPr>
            <w:rStyle w:val="Questions"/>
          </w:rPr>
          <w:alias w:val="Ongoing"/>
          <w:tag w:val="Ongoing"/>
          <w:id w:val="-468287426"/>
          <w14:checkbox>
            <w14:checked w14:val="0"/>
            <w14:checkedState w14:val="00FC" w14:font="Wingdings"/>
            <w14:uncheckedState w14:val="2610" w14:font="MS Gothic"/>
          </w14:checkbox>
        </w:sdtPr>
        <w:sdtContent>
          <w:r w:rsidR="00B54C37" w:rsidRPr="00B54C37">
            <w:rPr>
              <w:rStyle w:val="Questions"/>
              <w:rFonts w:eastAsia="MS Gothic" w:hint="eastAsia"/>
            </w:rPr>
            <w:t>☐</w:t>
          </w:r>
        </w:sdtContent>
      </w:sdt>
      <w:r w:rsidR="00B54C37">
        <w:rPr>
          <w:rStyle w:val="Questions"/>
        </w:rPr>
        <w:t xml:space="preserve"> </w:t>
      </w:r>
      <w:r w:rsidRPr="00037622">
        <w:rPr>
          <w:rStyle w:val="Questions"/>
          <w:b w:val="0"/>
        </w:rPr>
        <w:t>ongoing employee</w:t>
      </w:r>
      <w:r>
        <w:tab/>
      </w:r>
      <w:sdt>
        <w:sdtPr>
          <w:rPr>
            <w:rStyle w:val="Questions"/>
          </w:rPr>
          <w:alias w:val="Non ongoing"/>
          <w:tag w:val="Non on"/>
          <w:id w:val="1395848022"/>
          <w14:checkbox>
            <w14:checked w14:val="0"/>
            <w14:checkedState w14:val="00FB" w14:font="Wingdings"/>
            <w14:uncheckedState w14:val="2610" w14:font="MS Gothic"/>
          </w14:checkbox>
        </w:sdtPr>
        <w:sdtContent>
          <w:r w:rsidR="00B54C37" w:rsidRPr="00B54C37">
            <w:rPr>
              <w:rStyle w:val="Questions"/>
              <w:rFonts w:eastAsia="MS Gothic" w:hint="eastAsia"/>
            </w:rPr>
            <w:t>☐</w:t>
          </w:r>
        </w:sdtContent>
      </w:sdt>
      <w:r w:rsidR="00B54C37">
        <w:rPr>
          <w:rStyle w:val="Questions"/>
        </w:rPr>
        <w:t xml:space="preserve"> </w:t>
      </w:r>
      <w:r w:rsidRPr="00037622">
        <w:rPr>
          <w:rStyle w:val="Questions"/>
          <w:b w:val="0"/>
        </w:rPr>
        <w:t>non-ongoing employee</w:t>
      </w:r>
    </w:p>
    <w:p w14:paraId="57BD20D8" w14:textId="77777777" w:rsidR="003D5121" w:rsidRDefault="003D5121" w:rsidP="00196BB7">
      <w:pPr>
        <w:tabs>
          <w:tab w:val="left" w:pos="1985"/>
        </w:tabs>
        <w:spacing w:after="180"/>
      </w:pPr>
      <w:r w:rsidRPr="003D5121">
        <w:rPr>
          <w:rStyle w:val="Questions"/>
        </w:rPr>
        <w:t>Current employer</w:t>
      </w:r>
      <w:r>
        <w:t>:</w:t>
      </w:r>
      <w:r>
        <w:tab/>
      </w:r>
      <w:sdt>
        <w:sdtPr>
          <w:rPr>
            <w:rStyle w:val="Formfields"/>
          </w:rPr>
          <w:alias w:val="Employer"/>
          <w:tag w:val="Employer"/>
          <w:id w:val="-1032571382"/>
          <w:placeholder>
            <w:docPart w:val="0143FDE62FB949B1B6F048613EEC11DD"/>
          </w:placeholder>
          <w:showingPlcHdr/>
        </w:sdtPr>
        <w:sdtEndPr>
          <w:rPr>
            <w:rStyle w:val="DefaultParagraphFont"/>
            <w:rFonts w:ascii="Arial" w:hAnsi="Arial"/>
            <w:color w:val="auto"/>
          </w:rPr>
        </w:sdtEndPr>
        <w:sdtContent>
          <w:r w:rsidR="00B54C37" w:rsidRPr="004234B6">
            <w:rPr>
              <w:rStyle w:val="PlaceholderText"/>
            </w:rPr>
            <w:t>Click here to enter text.</w:t>
          </w:r>
        </w:sdtContent>
      </w:sdt>
    </w:p>
    <w:p w14:paraId="0DA1DE15" w14:textId="77777777" w:rsidR="003D5121" w:rsidRDefault="003D5121" w:rsidP="00196BB7">
      <w:pPr>
        <w:tabs>
          <w:tab w:val="left" w:pos="1985"/>
        </w:tabs>
        <w:spacing w:after="180"/>
      </w:pPr>
      <w:r w:rsidRPr="003D5121">
        <w:rPr>
          <w:rStyle w:val="Questions"/>
        </w:rPr>
        <w:t>Position held</w:t>
      </w:r>
      <w:r>
        <w:t>:</w:t>
      </w:r>
      <w:r>
        <w:tab/>
      </w:r>
      <w:sdt>
        <w:sdtPr>
          <w:rPr>
            <w:rStyle w:val="Formfields"/>
          </w:rPr>
          <w:alias w:val="Position"/>
          <w:tag w:val="Position"/>
          <w:id w:val="1100217673"/>
          <w:placeholder>
            <w:docPart w:val="7D5484DF8033416FBFFC5756CE967682"/>
          </w:placeholder>
          <w:showingPlcHdr/>
        </w:sdtPr>
        <w:sdtEndPr>
          <w:rPr>
            <w:rStyle w:val="DefaultParagraphFont"/>
            <w:rFonts w:ascii="Arial" w:hAnsi="Arial"/>
            <w:color w:val="auto"/>
          </w:rPr>
        </w:sdtEndPr>
        <w:sdtContent>
          <w:r w:rsidR="00B54C37" w:rsidRPr="004234B6">
            <w:rPr>
              <w:rStyle w:val="PlaceholderText"/>
            </w:rPr>
            <w:t>Click here to enter text.</w:t>
          </w:r>
        </w:sdtContent>
      </w:sdt>
    </w:p>
    <w:p w14:paraId="15D1766A" w14:textId="74BC854C" w:rsidR="003D5121" w:rsidRDefault="003D5121" w:rsidP="00237E4A">
      <w:pPr>
        <w:tabs>
          <w:tab w:val="left" w:pos="1985"/>
        </w:tabs>
        <w:spacing w:after="180"/>
        <w:rPr>
          <w:rStyle w:val="Formfields"/>
        </w:rPr>
      </w:pPr>
      <w:r w:rsidRPr="003D5121">
        <w:rPr>
          <w:rStyle w:val="Questions"/>
        </w:rPr>
        <w:t>Date commenced</w:t>
      </w:r>
      <w:r>
        <w:t>:</w:t>
      </w:r>
      <w:r>
        <w:tab/>
      </w:r>
      <w:sdt>
        <w:sdtPr>
          <w:rPr>
            <w:rStyle w:val="Formfields"/>
          </w:rPr>
          <w:alias w:val="Started"/>
          <w:tag w:val="Started"/>
          <w:id w:val="768665267"/>
          <w:placeholder>
            <w:docPart w:val="05921FCB5A264B68965BF1F9E039E99B"/>
          </w:placeholder>
          <w:showingPlcHdr/>
        </w:sdtPr>
        <w:sdtEndPr>
          <w:rPr>
            <w:rStyle w:val="DefaultParagraphFont"/>
            <w:rFonts w:ascii="Arial" w:hAnsi="Arial"/>
            <w:color w:val="auto"/>
          </w:rPr>
        </w:sdtEndPr>
        <w:sdtContent>
          <w:r w:rsidR="00196BB7" w:rsidRPr="004234B6">
            <w:rPr>
              <w:rStyle w:val="PlaceholderText"/>
            </w:rPr>
            <w:t>Click here to enter text.</w:t>
          </w:r>
        </w:sdtContent>
      </w:sdt>
    </w:p>
    <w:p w14:paraId="7F52A35A" w14:textId="69B8C543" w:rsidR="007F15D6" w:rsidRPr="007F15D6" w:rsidRDefault="007F15D6" w:rsidP="004C2642">
      <w:pPr>
        <w:tabs>
          <w:tab w:val="left" w:pos="3261"/>
        </w:tabs>
        <w:rPr>
          <w:rStyle w:val="Questions"/>
        </w:rPr>
      </w:pPr>
      <w:r w:rsidRPr="007F15D6">
        <w:rPr>
          <w:rStyle w:val="Questions"/>
        </w:rPr>
        <w:t>May we contact you at work?</w:t>
      </w:r>
      <w:r>
        <w:rPr>
          <w:rStyle w:val="Questions"/>
        </w:rPr>
        <w:tab/>
      </w:r>
      <w:r w:rsidRPr="004C2642">
        <w:rPr>
          <w:rStyle w:val="Questions"/>
          <w:position w:val="-6"/>
        </w:rPr>
        <w:object w:dxaOrig="735" w:dyaOrig="390" w14:anchorId="73FEEF74">
          <v:shape id="_x0000_i1214" type="#_x0000_t75" style="width:38.25pt;height:19.5pt" o:ole="">
            <v:imagedata r:id="rId48" o:title=""/>
          </v:shape>
          <w:control r:id="rId49" w:name="ContactYes" w:shapeid="_x0000_i1214"/>
        </w:object>
      </w:r>
      <w:r w:rsidRPr="004C2642">
        <w:rPr>
          <w:rStyle w:val="Questions"/>
          <w:position w:val="-6"/>
        </w:rPr>
        <w:t xml:space="preserve"> </w:t>
      </w:r>
      <w:r w:rsidR="004C2642" w:rsidRPr="004C2642">
        <w:rPr>
          <w:rStyle w:val="Questions"/>
          <w:position w:val="-6"/>
        </w:rPr>
        <w:object w:dxaOrig="735" w:dyaOrig="390" w14:anchorId="7ABCFE51">
          <v:shape id="_x0000_i1215" type="#_x0000_t75" style="width:36pt;height:19.5pt" o:ole="">
            <v:imagedata r:id="rId50" o:title=""/>
          </v:shape>
          <w:control r:id="rId51" w:name="ContactatNo" w:shapeid="_x0000_i1215"/>
        </w:object>
      </w:r>
    </w:p>
    <w:p w14:paraId="06654CC3" w14:textId="77777777" w:rsidR="003D5121" w:rsidRDefault="003D5121" w:rsidP="000B6C7E">
      <w:pPr>
        <w:pStyle w:val="Heading3"/>
        <w:spacing w:after="80"/>
      </w:pPr>
      <w:r>
        <w:t xml:space="preserve">Referees </w:t>
      </w:r>
    </w:p>
    <w:p w14:paraId="773E779B" w14:textId="77777777" w:rsidR="003D5121" w:rsidRDefault="003D5121" w:rsidP="00196BB7">
      <w:pPr>
        <w:tabs>
          <w:tab w:val="left" w:pos="1843"/>
          <w:tab w:val="left" w:pos="5954"/>
          <w:tab w:val="left" w:pos="6946"/>
        </w:tabs>
        <w:spacing w:after="120"/>
      </w:pPr>
      <w:r w:rsidRPr="003D5121">
        <w:rPr>
          <w:rStyle w:val="Questions"/>
        </w:rPr>
        <w:t>Referee 1 name</w:t>
      </w:r>
      <w:r>
        <w:t>:</w:t>
      </w:r>
      <w:r>
        <w:tab/>
      </w:r>
      <w:sdt>
        <w:sdtPr>
          <w:rPr>
            <w:rStyle w:val="Formfields"/>
          </w:rPr>
          <w:alias w:val="Referee 1"/>
          <w:tag w:val="Ref"/>
          <w:id w:val="-710576704"/>
          <w:placeholder>
            <w:docPart w:val="9999B68A34A44E869374210C66C49A26"/>
          </w:placeholder>
          <w:showingPlcHdr/>
        </w:sdtPr>
        <w:sdtEndPr>
          <w:rPr>
            <w:rStyle w:val="DefaultParagraphFont"/>
            <w:rFonts w:ascii="Arial" w:hAnsi="Arial"/>
            <w:color w:val="auto"/>
          </w:rPr>
        </w:sdtEndPr>
        <w:sdtContent>
          <w:r w:rsidR="001E579F" w:rsidRPr="004234B6">
            <w:rPr>
              <w:rStyle w:val="PlaceholderText"/>
            </w:rPr>
            <w:t>Click here to enter text.</w:t>
          </w:r>
        </w:sdtContent>
      </w:sdt>
      <w:r w:rsidR="00675D22">
        <w:tab/>
      </w:r>
      <w:r w:rsidR="00675D22" w:rsidRPr="00675D22">
        <w:rPr>
          <w:rStyle w:val="Questions"/>
        </w:rPr>
        <w:t>Position</w:t>
      </w:r>
      <w:r w:rsidR="00675D22">
        <w:t>:</w:t>
      </w:r>
      <w:r w:rsidR="00675D22">
        <w:tab/>
      </w:r>
      <w:sdt>
        <w:sdtPr>
          <w:rPr>
            <w:rStyle w:val="Formfields"/>
          </w:rPr>
          <w:alias w:val="Ref position"/>
          <w:tag w:val="Ref position"/>
          <w:id w:val="2077859056"/>
          <w:placeholder>
            <w:docPart w:val="79423E7140774F5288D5D502A821FB6F"/>
          </w:placeholder>
          <w:showingPlcHdr/>
        </w:sdtPr>
        <w:sdtEndPr>
          <w:rPr>
            <w:rStyle w:val="DefaultParagraphFont"/>
            <w:rFonts w:ascii="Arial" w:hAnsi="Arial"/>
            <w:color w:val="auto"/>
          </w:rPr>
        </w:sdtEndPr>
        <w:sdtContent>
          <w:r w:rsidR="001E579F" w:rsidRPr="004234B6">
            <w:rPr>
              <w:rStyle w:val="PlaceholderText"/>
            </w:rPr>
            <w:t>Click here to enter text.</w:t>
          </w:r>
        </w:sdtContent>
      </w:sdt>
    </w:p>
    <w:p w14:paraId="327F59F0" w14:textId="77777777" w:rsidR="003D5121" w:rsidRDefault="003D5121" w:rsidP="00861152">
      <w:pPr>
        <w:tabs>
          <w:tab w:val="left" w:pos="1843"/>
          <w:tab w:val="left" w:pos="5954"/>
          <w:tab w:val="left" w:pos="6946"/>
        </w:tabs>
        <w:spacing w:after="240"/>
      </w:pPr>
      <w:r w:rsidRPr="00675D22">
        <w:rPr>
          <w:rStyle w:val="Questions"/>
        </w:rPr>
        <w:t>Referee</w:t>
      </w:r>
      <w:r w:rsidR="00675D22" w:rsidRPr="00675D22">
        <w:rPr>
          <w:rStyle w:val="Questions"/>
        </w:rPr>
        <w:t xml:space="preserve"> 1</w:t>
      </w:r>
      <w:r w:rsidRPr="00675D22">
        <w:rPr>
          <w:rStyle w:val="Questions"/>
        </w:rPr>
        <w:t xml:space="preserve"> </w:t>
      </w:r>
      <w:r w:rsidR="00675D22" w:rsidRPr="00675D22">
        <w:rPr>
          <w:rStyle w:val="Questions"/>
        </w:rPr>
        <w:t>phone</w:t>
      </w:r>
      <w:r w:rsidR="00675D22">
        <w:t>:</w:t>
      </w:r>
      <w:r w:rsidR="00675D22">
        <w:tab/>
      </w:r>
      <w:sdt>
        <w:sdtPr>
          <w:rPr>
            <w:rStyle w:val="Formfields"/>
          </w:rPr>
          <w:alias w:val="Ref phone"/>
          <w:tag w:val="Ref phone"/>
          <w:id w:val="-2030711284"/>
          <w:placeholder>
            <w:docPart w:val="EA6430BA5258459A92173F11A20AEB53"/>
          </w:placeholder>
          <w:showingPlcHdr/>
        </w:sdtPr>
        <w:sdtEndPr>
          <w:rPr>
            <w:rStyle w:val="DefaultParagraphFont"/>
            <w:rFonts w:ascii="Arial" w:hAnsi="Arial"/>
            <w:color w:val="auto"/>
          </w:rPr>
        </w:sdtEndPr>
        <w:sdtContent>
          <w:r w:rsidR="001E579F" w:rsidRPr="004234B6">
            <w:rPr>
              <w:rStyle w:val="PlaceholderText"/>
            </w:rPr>
            <w:t>Click here to enter text.</w:t>
          </w:r>
        </w:sdtContent>
      </w:sdt>
      <w:r w:rsidR="00675D22">
        <w:tab/>
      </w:r>
      <w:r w:rsidR="00675D22" w:rsidRPr="00675D22">
        <w:rPr>
          <w:rStyle w:val="Questions"/>
        </w:rPr>
        <w:t>Email</w:t>
      </w:r>
      <w:r w:rsidR="00675D22">
        <w:t xml:space="preserve">: </w:t>
      </w:r>
      <w:r w:rsidR="00675D22">
        <w:tab/>
      </w:r>
      <w:sdt>
        <w:sdtPr>
          <w:id w:val="925151367"/>
          <w:placeholder>
            <w:docPart w:val="DefaultPlaceholder_1082065158"/>
          </w:placeholder>
        </w:sdtPr>
        <w:sdtContent>
          <w:sdt>
            <w:sdtPr>
              <w:rPr>
                <w:rStyle w:val="Formfields"/>
              </w:rPr>
              <w:alias w:val="Ref email"/>
              <w:tag w:val="Ref email"/>
              <w:id w:val="218096132"/>
              <w:placeholder>
                <w:docPart w:val="44072DF413794B2F9BCC0D556EF7047D"/>
              </w:placeholder>
              <w:showingPlcHdr/>
            </w:sdtPr>
            <w:sdtEndPr>
              <w:rPr>
                <w:rStyle w:val="DefaultParagraphFont"/>
                <w:rFonts w:ascii="Arial" w:hAnsi="Arial"/>
                <w:color w:val="auto"/>
              </w:rPr>
            </w:sdtEndPr>
            <w:sdtContent>
              <w:r w:rsidR="001E579F" w:rsidRPr="004234B6">
                <w:rPr>
                  <w:rStyle w:val="PlaceholderText"/>
                </w:rPr>
                <w:t>Click here to enter text.</w:t>
              </w:r>
            </w:sdtContent>
          </w:sdt>
        </w:sdtContent>
      </w:sdt>
    </w:p>
    <w:p w14:paraId="5AAA23ED" w14:textId="77777777" w:rsidR="00675D22" w:rsidRDefault="00675D22" w:rsidP="00196BB7">
      <w:pPr>
        <w:tabs>
          <w:tab w:val="left" w:pos="1843"/>
          <w:tab w:val="left" w:pos="5954"/>
          <w:tab w:val="left" w:pos="6946"/>
        </w:tabs>
        <w:spacing w:after="120"/>
      </w:pPr>
      <w:r w:rsidRPr="003D5121">
        <w:rPr>
          <w:rStyle w:val="Questions"/>
        </w:rPr>
        <w:t xml:space="preserve">Referee </w:t>
      </w:r>
      <w:r>
        <w:rPr>
          <w:rStyle w:val="Questions"/>
        </w:rPr>
        <w:t>2</w:t>
      </w:r>
      <w:r w:rsidRPr="003D5121">
        <w:rPr>
          <w:rStyle w:val="Questions"/>
        </w:rPr>
        <w:t xml:space="preserve"> name</w:t>
      </w:r>
      <w:r>
        <w:t>:</w:t>
      </w:r>
      <w:r>
        <w:tab/>
      </w:r>
      <w:sdt>
        <w:sdtPr>
          <w:rPr>
            <w:rStyle w:val="Formfields"/>
          </w:rPr>
          <w:alias w:val="Referee 2"/>
          <w:tag w:val="Ref 2"/>
          <w:id w:val="2102517162"/>
          <w:placeholder>
            <w:docPart w:val="5AFAC750103A471E81D5470F1C251B65"/>
          </w:placeholder>
          <w:showingPlcHdr/>
        </w:sdtPr>
        <w:sdtEndPr>
          <w:rPr>
            <w:rStyle w:val="DefaultParagraphFont"/>
            <w:rFonts w:ascii="Arial" w:hAnsi="Arial"/>
            <w:color w:val="auto"/>
          </w:rPr>
        </w:sdtEndPr>
        <w:sdtContent>
          <w:r w:rsidR="001E579F" w:rsidRPr="004234B6">
            <w:rPr>
              <w:rStyle w:val="PlaceholderText"/>
            </w:rPr>
            <w:t>Click here to enter text.</w:t>
          </w:r>
        </w:sdtContent>
      </w:sdt>
      <w:r>
        <w:tab/>
      </w:r>
      <w:r w:rsidRPr="00675D22">
        <w:rPr>
          <w:rStyle w:val="Questions"/>
        </w:rPr>
        <w:t>Position</w:t>
      </w:r>
      <w:r>
        <w:t>:</w:t>
      </w:r>
      <w:r>
        <w:tab/>
      </w:r>
      <w:sdt>
        <w:sdtPr>
          <w:rPr>
            <w:rStyle w:val="Formfields"/>
          </w:rPr>
          <w:alias w:val="Ref 2 position"/>
          <w:tag w:val="Ref 2 position"/>
          <w:id w:val="1711834771"/>
          <w:placeholder>
            <w:docPart w:val="4C116C7836C246A0992A451B6CFEC176"/>
          </w:placeholder>
          <w:showingPlcHdr/>
        </w:sdtPr>
        <w:sdtEndPr>
          <w:rPr>
            <w:rStyle w:val="DefaultParagraphFont"/>
            <w:rFonts w:ascii="Arial" w:hAnsi="Arial"/>
            <w:color w:val="auto"/>
          </w:rPr>
        </w:sdtEndPr>
        <w:sdtContent>
          <w:r w:rsidR="001E579F" w:rsidRPr="004234B6">
            <w:rPr>
              <w:rStyle w:val="PlaceholderText"/>
            </w:rPr>
            <w:t>Click here to enter text.</w:t>
          </w:r>
        </w:sdtContent>
      </w:sdt>
    </w:p>
    <w:p w14:paraId="4C312FD6" w14:textId="77777777" w:rsidR="00675D22" w:rsidRDefault="00675D22" w:rsidP="00675D22">
      <w:pPr>
        <w:tabs>
          <w:tab w:val="left" w:pos="1843"/>
          <w:tab w:val="left" w:pos="5954"/>
          <w:tab w:val="left" w:pos="6946"/>
        </w:tabs>
      </w:pPr>
      <w:r w:rsidRPr="00675D22">
        <w:rPr>
          <w:rStyle w:val="Questions"/>
        </w:rPr>
        <w:t>Referee</w:t>
      </w:r>
      <w:r>
        <w:rPr>
          <w:rStyle w:val="Questions"/>
        </w:rPr>
        <w:t xml:space="preserve"> 2</w:t>
      </w:r>
      <w:r w:rsidRPr="00675D22">
        <w:rPr>
          <w:rStyle w:val="Questions"/>
        </w:rPr>
        <w:t xml:space="preserve"> phone</w:t>
      </w:r>
      <w:r>
        <w:t>:</w:t>
      </w:r>
      <w:r>
        <w:tab/>
      </w:r>
      <w:sdt>
        <w:sdtPr>
          <w:rPr>
            <w:rStyle w:val="Formfields"/>
          </w:rPr>
          <w:alias w:val="Ref 2 phone"/>
          <w:tag w:val="Ref 2 phone"/>
          <w:id w:val="881143477"/>
          <w:placeholder>
            <w:docPart w:val="AC3769C7E58E4A9D858D57B7B9CA273B"/>
          </w:placeholder>
          <w:showingPlcHdr/>
        </w:sdtPr>
        <w:sdtEndPr>
          <w:rPr>
            <w:rStyle w:val="DefaultParagraphFont"/>
            <w:rFonts w:ascii="Arial" w:hAnsi="Arial"/>
            <w:color w:val="auto"/>
          </w:rPr>
        </w:sdtEndPr>
        <w:sdtContent>
          <w:r w:rsidR="001E579F" w:rsidRPr="004234B6">
            <w:rPr>
              <w:rStyle w:val="PlaceholderText"/>
            </w:rPr>
            <w:t>Click here to enter text.</w:t>
          </w:r>
        </w:sdtContent>
      </w:sdt>
      <w:r>
        <w:tab/>
      </w:r>
      <w:r w:rsidRPr="00675D22">
        <w:rPr>
          <w:rStyle w:val="Questions"/>
        </w:rPr>
        <w:t>Email</w:t>
      </w:r>
      <w:r>
        <w:t xml:space="preserve">: </w:t>
      </w:r>
      <w:r>
        <w:tab/>
      </w:r>
      <w:sdt>
        <w:sdtPr>
          <w:rPr>
            <w:rStyle w:val="Formfields"/>
          </w:rPr>
          <w:alias w:val="Ref 2 email"/>
          <w:tag w:val="Ref 2 email"/>
          <w:id w:val="1631356794"/>
          <w:placeholder>
            <w:docPart w:val="254E01F04B454434BD0241C8F41C8F94"/>
          </w:placeholder>
          <w:showingPlcHdr/>
        </w:sdtPr>
        <w:sdtEndPr>
          <w:rPr>
            <w:rStyle w:val="DefaultParagraphFont"/>
            <w:rFonts w:ascii="Arial" w:hAnsi="Arial"/>
            <w:color w:val="auto"/>
          </w:rPr>
        </w:sdtEndPr>
        <w:sdtContent>
          <w:r w:rsidR="001E579F" w:rsidRPr="004234B6">
            <w:rPr>
              <w:rStyle w:val="PlaceholderText"/>
            </w:rPr>
            <w:t>Click here to enter text.</w:t>
          </w:r>
        </w:sdtContent>
      </w:sdt>
    </w:p>
    <w:p w14:paraId="1604FE6F" w14:textId="77777777" w:rsidR="00675D22" w:rsidRDefault="00675D22" w:rsidP="005C208A">
      <w:pPr>
        <w:pStyle w:val="Heading3"/>
        <w:spacing w:after="120"/>
      </w:pPr>
      <w:r>
        <w:t>Formal qualifications</w:t>
      </w:r>
    </w:p>
    <w:tbl>
      <w:tblPr>
        <w:tblStyle w:val="LightList-Accent2"/>
        <w:tblW w:w="0" w:type="auto"/>
        <w:tblBorders>
          <w:insideH w:val="single" w:sz="8" w:space="0" w:color="A3A86B" w:themeColor="accent2"/>
        </w:tblBorders>
        <w:tblLook w:val="04A0" w:firstRow="1" w:lastRow="0" w:firstColumn="1" w:lastColumn="0" w:noHBand="0" w:noVBand="1"/>
      </w:tblPr>
      <w:tblGrid>
        <w:gridCol w:w="4644"/>
        <w:gridCol w:w="3686"/>
        <w:gridCol w:w="2126"/>
      </w:tblGrid>
      <w:tr w:rsidR="00675D22" w14:paraId="24B46A9B" w14:textId="77777777" w:rsidTr="000B6C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vAlign w:val="center"/>
          </w:tcPr>
          <w:p w14:paraId="58A1AC0F" w14:textId="77777777" w:rsidR="00675D22" w:rsidRPr="00675D22" w:rsidRDefault="00675D22" w:rsidP="005C208A">
            <w:pPr>
              <w:pStyle w:val="Tableheader"/>
              <w:spacing w:before="60" w:after="60"/>
              <w:rPr>
                <w:b/>
              </w:rPr>
            </w:pPr>
            <w:r w:rsidRPr="00675D22">
              <w:rPr>
                <w:b/>
              </w:rPr>
              <w:t>Diploma</w:t>
            </w:r>
            <w:r w:rsidR="00861152">
              <w:rPr>
                <w:b/>
              </w:rPr>
              <w:t>/</w:t>
            </w:r>
            <w:r w:rsidRPr="00675D22">
              <w:rPr>
                <w:b/>
              </w:rPr>
              <w:t>certificate</w:t>
            </w:r>
            <w:r w:rsidR="00861152">
              <w:rPr>
                <w:b/>
              </w:rPr>
              <w:t>/</w:t>
            </w:r>
            <w:r w:rsidRPr="00675D22">
              <w:rPr>
                <w:b/>
              </w:rPr>
              <w:t>degree</w:t>
            </w:r>
          </w:p>
        </w:tc>
        <w:tc>
          <w:tcPr>
            <w:tcW w:w="3686" w:type="dxa"/>
            <w:vAlign w:val="center"/>
          </w:tcPr>
          <w:p w14:paraId="4D529D15" w14:textId="77777777" w:rsidR="00675D22" w:rsidRDefault="00675D22" w:rsidP="005C208A">
            <w:pPr>
              <w:spacing w:before="60"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Institution</w:t>
            </w:r>
          </w:p>
        </w:tc>
        <w:tc>
          <w:tcPr>
            <w:tcW w:w="2126" w:type="dxa"/>
            <w:vAlign w:val="center"/>
          </w:tcPr>
          <w:p w14:paraId="7560FC1A" w14:textId="77777777" w:rsidR="00675D22" w:rsidRDefault="00675D22" w:rsidP="005C208A">
            <w:pPr>
              <w:spacing w:before="60"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Year completed</w:t>
            </w:r>
          </w:p>
        </w:tc>
      </w:tr>
      <w:tr w:rsidR="00675D22" w:rsidRPr="009F7EB0" w14:paraId="5D5C1CBD" w14:textId="77777777" w:rsidTr="000B6C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sdt>
          <w:sdtPr>
            <w:rPr>
              <w:rStyle w:val="Formfields"/>
            </w:rPr>
            <w:alias w:val="Qualifications"/>
            <w:tag w:val="Qualifications"/>
            <w:id w:val="-1280794409"/>
            <w:placeholder>
              <w:docPart w:val="11533927F6F04730BE6C7CFC4149172C"/>
            </w:placeholder>
            <w:showingPlcHdr/>
          </w:sdtPr>
          <w:sdtEndPr>
            <w:rPr>
              <w:rStyle w:val="DefaultParagraphFont"/>
              <w:rFonts w:ascii="Arial" w:hAnsi="Arial"/>
              <w:b w:val="0"/>
              <w:color w:val="auto"/>
              <w:sz w:val="20"/>
            </w:rPr>
          </w:sdtEnd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644" w:type="dxa"/>
                <w:tcBorders>
                  <w:top w:val="none" w:sz="0" w:space="0" w:color="auto"/>
                  <w:left w:val="none" w:sz="0" w:space="0" w:color="auto"/>
                  <w:bottom w:val="none" w:sz="0" w:space="0" w:color="auto"/>
                </w:tcBorders>
              </w:tcPr>
              <w:p w14:paraId="386A8B35" w14:textId="01ECCE57" w:rsidR="00675D22" w:rsidRPr="00A43222" w:rsidRDefault="000B6C7E" w:rsidP="008771C9">
                <w:pPr>
                  <w:pStyle w:val="Tabletext"/>
                  <w:spacing w:before="60" w:after="60"/>
                  <w:rPr>
                    <w:b w:val="0"/>
                  </w:rPr>
                </w:pPr>
                <w:r w:rsidRPr="000B6C7E">
                  <w:rPr>
                    <w:rStyle w:val="PlaceholderText"/>
                    <w:b w:val="0"/>
                    <w:bCs w:val="0"/>
                  </w:rPr>
                  <w:t>Click here to enter text.</w:t>
                </w:r>
              </w:p>
            </w:tc>
          </w:sdtContent>
        </w:sdt>
        <w:sdt>
          <w:sdtPr>
            <w:rPr>
              <w:rStyle w:val="Formfields"/>
            </w:rPr>
            <w:alias w:val="Institution"/>
            <w:tag w:val="Institution"/>
            <w:id w:val="-1750111239"/>
            <w:placeholder>
              <w:docPart w:val="0C1881100C9B4410BE49467AB9A7B1BB"/>
            </w:placeholder>
            <w:showingPlcHdr/>
          </w:sdtPr>
          <w:sdtEndPr>
            <w:rPr>
              <w:rStyle w:val="DefaultParagraphFont"/>
              <w:rFonts w:ascii="Arial" w:hAnsi="Arial"/>
              <w:color w:val="auto"/>
              <w:sz w:val="20"/>
            </w:rPr>
          </w:sdtEndPr>
          <w:sdtContent>
            <w:tc>
              <w:tcPr>
                <w:tcW w:w="3686" w:type="dxa"/>
                <w:tcBorders>
                  <w:top w:val="none" w:sz="0" w:space="0" w:color="auto"/>
                  <w:bottom w:val="none" w:sz="0" w:space="0" w:color="auto"/>
                </w:tcBorders>
              </w:tcPr>
              <w:p w14:paraId="6A6B545B" w14:textId="51277095" w:rsidR="00675D22" w:rsidRPr="009F7EB0" w:rsidRDefault="000B6C7E" w:rsidP="008771C9">
                <w:pPr>
                  <w:pStyle w:val="Tabletext"/>
                  <w:spacing w:before="60" w:after="6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17183E">
                  <w:rPr>
                    <w:rStyle w:val="PlaceholderText"/>
                  </w:rPr>
                  <w:t>Click</w:t>
                </w:r>
                <w:r>
                  <w:rPr>
                    <w:rStyle w:val="PlaceholderText"/>
                  </w:rPr>
                  <w:t xml:space="preserve"> </w:t>
                </w:r>
                <w:r w:rsidRPr="0017183E">
                  <w:rPr>
                    <w:rStyle w:val="PlaceholderText"/>
                  </w:rPr>
                  <w:t>here to enter text.</w:t>
                </w:r>
              </w:p>
            </w:tc>
          </w:sdtContent>
        </w:sdt>
        <w:sdt>
          <w:sdtPr>
            <w:rPr>
              <w:rStyle w:val="Formfields"/>
            </w:rPr>
            <w:alias w:val="Finished"/>
            <w:tag w:val="Finished"/>
            <w:id w:val="1225415372"/>
            <w:placeholder>
              <w:docPart w:val="33B17119A48C40BE86ADEF542F4849CF"/>
            </w:placeholder>
            <w:showingPlcHdr/>
          </w:sdtPr>
          <w:sdtEndPr>
            <w:rPr>
              <w:rStyle w:val="DefaultParagraphFont"/>
              <w:rFonts w:ascii="Arial" w:hAnsi="Arial"/>
              <w:color w:val="auto"/>
              <w:sz w:val="20"/>
            </w:rPr>
          </w:sdtEndPr>
          <w:sdtContent>
            <w:tc>
              <w:tcPr>
                <w:tcW w:w="2126" w:type="dxa"/>
                <w:tcBorders>
                  <w:top w:val="none" w:sz="0" w:space="0" w:color="auto"/>
                  <w:bottom w:val="none" w:sz="0" w:space="0" w:color="auto"/>
                  <w:right w:val="none" w:sz="0" w:space="0" w:color="auto"/>
                </w:tcBorders>
              </w:tcPr>
              <w:p w14:paraId="32901AAD" w14:textId="169BA08B" w:rsidR="00675D22" w:rsidRPr="009F7EB0" w:rsidRDefault="000B6C7E" w:rsidP="008771C9">
                <w:pPr>
                  <w:pStyle w:val="Tabletext"/>
                  <w:spacing w:before="60" w:after="6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17183E">
                  <w:rPr>
                    <w:rStyle w:val="PlaceholderText"/>
                  </w:rPr>
                  <w:t>Click to enter text.</w:t>
                </w:r>
              </w:p>
            </w:tc>
          </w:sdtContent>
        </w:sdt>
      </w:tr>
      <w:tr w:rsidR="00675D22" w:rsidRPr="009F7EB0" w14:paraId="391399C0" w14:textId="77777777" w:rsidTr="000B6C7E">
        <w:sdt>
          <w:sdtPr>
            <w:rPr>
              <w:rStyle w:val="Formfields"/>
            </w:rPr>
            <w:alias w:val="Quals2"/>
            <w:tag w:val="Qualifications"/>
            <w:id w:val="653032275"/>
            <w:placeholder>
              <w:docPart w:val="C162641EF2F34245B0D4543D68E0548A"/>
            </w:placeholder>
            <w:showingPlcHdr/>
          </w:sdtPr>
          <w:sdtEndPr>
            <w:rPr>
              <w:rStyle w:val="DefaultParagraphFont"/>
              <w:rFonts w:ascii="Arial" w:hAnsi="Arial"/>
              <w:b w:val="0"/>
              <w:color w:val="auto"/>
              <w:sz w:val="20"/>
            </w:rPr>
          </w:sdtEnd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644" w:type="dxa"/>
              </w:tcPr>
              <w:p w14:paraId="31C759D9" w14:textId="7C0E2BAE" w:rsidR="00675D22" w:rsidRPr="009F7EB0" w:rsidRDefault="00765C98" w:rsidP="008771C9">
                <w:pPr>
                  <w:pStyle w:val="Tabletext"/>
                  <w:spacing w:before="60" w:after="60"/>
                  <w:rPr>
                    <w:b w:val="0"/>
                  </w:rPr>
                </w:pPr>
                <w:r w:rsidRPr="00765C98">
                  <w:rPr>
                    <w:rStyle w:val="PlaceholderText"/>
                    <w:b w:val="0"/>
                    <w:bCs w:val="0"/>
                  </w:rPr>
                  <w:t>Click here to enter text.</w:t>
                </w:r>
              </w:p>
            </w:tc>
          </w:sdtContent>
        </w:sdt>
        <w:sdt>
          <w:sdtPr>
            <w:rPr>
              <w:rStyle w:val="Formfields"/>
            </w:rPr>
            <w:alias w:val="Institution2"/>
            <w:tag w:val="Institution"/>
            <w:id w:val="804744829"/>
            <w:placeholder>
              <w:docPart w:val="E40371D195484CDAAA100D98D005A0C2"/>
            </w:placeholder>
            <w:showingPlcHdr/>
          </w:sdtPr>
          <w:sdtEndPr>
            <w:rPr>
              <w:rStyle w:val="DefaultParagraphFont"/>
              <w:rFonts w:ascii="Arial" w:hAnsi="Arial"/>
              <w:color w:val="auto"/>
              <w:sz w:val="20"/>
            </w:rPr>
          </w:sdtEndPr>
          <w:sdtContent>
            <w:tc>
              <w:tcPr>
                <w:tcW w:w="3686" w:type="dxa"/>
              </w:tcPr>
              <w:p w14:paraId="47CEB5D8" w14:textId="28EFA2B1" w:rsidR="00675D22" w:rsidRPr="009F7EB0" w:rsidRDefault="00237E4A" w:rsidP="008771C9">
                <w:pPr>
                  <w:pStyle w:val="Tabletext"/>
                  <w:spacing w:before="60" w:after="6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17183E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rStyle w:val="Formfields"/>
            </w:rPr>
            <w:alias w:val="Finished2"/>
            <w:tag w:val="Finished"/>
            <w:id w:val="-588389044"/>
            <w:placeholder>
              <w:docPart w:val="93EF54909ADB4CFEA8898B3928A4CC5E"/>
            </w:placeholder>
            <w:showingPlcHdr/>
          </w:sdtPr>
          <w:sdtEndPr>
            <w:rPr>
              <w:rStyle w:val="DefaultParagraphFont"/>
              <w:rFonts w:ascii="Arial" w:hAnsi="Arial"/>
              <w:color w:val="auto"/>
              <w:sz w:val="20"/>
            </w:rPr>
          </w:sdtEndPr>
          <w:sdtContent>
            <w:tc>
              <w:tcPr>
                <w:tcW w:w="2126" w:type="dxa"/>
              </w:tcPr>
              <w:p w14:paraId="6022FB67" w14:textId="693A9D02" w:rsidR="00675D22" w:rsidRPr="009F7EB0" w:rsidRDefault="00237E4A" w:rsidP="008771C9">
                <w:pPr>
                  <w:pStyle w:val="Tabletext"/>
                  <w:spacing w:before="60" w:after="6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17183E">
                  <w:rPr>
                    <w:rStyle w:val="PlaceholderText"/>
                  </w:rPr>
                  <w:t>Click to enter text.</w:t>
                </w:r>
              </w:p>
            </w:tc>
          </w:sdtContent>
        </w:sdt>
      </w:tr>
    </w:tbl>
    <w:p w14:paraId="3FFE33D7" w14:textId="77777777" w:rsidR="00675D22" w:rsidRDefault="00675D22" w:rsidP="001B58C8">
      <w:pPr>
        <w:pStyle w:val="Heading2"/>
        <w:spacing w:before="200" w:after="120"/>
      </w:pPr>
      <w:r>
        <w:t>Workplace diversity details</w:t>
      </w:r>
    </w:p>
    <w:p w14:paraId="161797D3" w14:textId="77777777" w:rsidR="00675D22" w:rsidRPr="00675D22" w:rsidRDefault="00675D22" w:rsidP="00196BB7">
      <w:pPr>
        <w:tabs>
          <w:tab w:val="left" w:pos="1843"/>
          <w:tab w:val="left" w:pos="5954"/>
          <w:tab w:val="left" w:pos="6946"/>
        </w:tabs>
        <w:spacing w:after="120"/>
        <w:rPr>
          <w:rStyle w:val="Questions"/>
        </w:rPr>
      </w:pPr>
      <w:r w:rsidRPr="00675D22">
        <w:rPr>
          <w:rStyle w:val="Questions"/>
        </w:rPr>
        <w:t>Do you wish to identify as a member of any of the following groups?</w:t>
      </w:r>
    </w:p>
    <w:p w14:paraId="22282F87" w14:textId="77777777" w:rsidR="00675D22" w:rsidRDefault="00196BB7" w:rsidP="00196BB7">
      <w:pPr>
        <w:tabs>
          <w:tab w:val="left" w:pos="567"/>
          <w:tab w:val="left" w:pos="5670"/>
          <w:tab w:val="left" w:pos="6096"/>
        </w:tabs>
        <w:spacing w:after="120"/>
        <w:ind w:left="567" w:hanging="567"/>
      </w:pPr>
      <w:r>
        <w:rPr>
          <w:rStyle w:val="Questions"/>
        </w:rPr>
        <w:t xml:space="preserve"> </w:t>
      </w:r>
      <w:sdt>
        <w:sdtPr>
          <w:rPr>
            <w:rStyle w:val="Questions"/>
          </w:rPr>
          <w:alias w:val="ATSI"/>
          <w:tag w:val="ATSI"/>
          <w:id w:val="958763177"/>
          <w14:checkbox>
            <w14:checked w14:val="0"/>
            <w14:checkedState w14:val="00FC" w14:font="Wingdings"/>
            <w14:uncheckedState w14:val="2610" w14:font="MS Gothic"/>
          </w14:checkbox>
        </w:sdtPr>
        <w:sdtContent>
          <w:r>
            <w:rPr>
              <w:rStyle w:val="Questions"/>
              <w:rFonts w:ascii="MS Gothic" w:eastAsia="MS Gothic" w:hAnsi="MS Gothic" w:hint="eastAsia"/>
            </w:rPr>
            <w:t>☐</w:t>
          </w:r>
        </w:sdtContent>
      </w:sdt>
      <w:r>
        <w:rPr>
          <w:rStyle w:val="Questions"/>
        </w:rPr>
        <w:t xml:space="preserve"> </w:t>
      </w:r>
      <w:r>
        <w:rPr>
          <w:rStyle w:val="Questions"/>
        </w:rPr>
        <w:tab/>
      </w:r>
      <w:r w:rsidR="00C869BC" w:rsidRPr="00C869BC">
        <w:rPr>
          <w:rStyle w:val="Questions"/>
        </w:rPr>
        <w:t>Aboriginal or Torres Strait Islander</w:t>
      </w:r>
      <w:r w:rsidR="00C869BC">
        <w:rPr>
          <w:rStyle w:val="Questions"/>
        </w:rPr>
        <w:t xml:space="preserve"> </w:t>
      </w:r>
      <w:r w:rsidR="00C869BC">
        <w:rPr>
          <w:rStyle w:val="Questions"/>
        </w:rPr>
        <w:tab/>
      </w:r>
      <w:sdt>
        <w:sdtPr>
          <w:rPr>
            <w:rStyle w:val="Questions"/>
          </w:rPr>
          <w:alias w:val="NESB"/>
          <w:tag w:val="NESB"/>
          <w:id w:val="31542450"/>
          <w14:checkbox>
            <w14:checked w14:val="0"/>
            <w14:checkedState w14:val="00FC" w14:font="Wingdings"/>
            <w14:uncheckedState w14:val="2610" w14:font="MS Gothic"/>
          </w14:checkbox>
        </w:sdtPr>
        <w:sdtContent>
          <w:r>
            <w:rPr>
              <w:rStyle w:val="Questions"/>
              <w:rFonts w:ascii="MS Gothic" w:eastAsia="MS Gothic" w:hAnsi="MS Gothic" w:hint="eastAsia"/>
            </w:rPr>
            <w:t>☐</w:t>
          </w:r>
        </w:sdtContent>
      </w:sdt>
      <w:r>
        <w:rPr>
          <w:rStyle w:val="Questions"/>
        </w:rPr>
        <w:tab/>
      </w:r>
      <w:r w:rsidR="00C869BC" w:rsidRPr="00C869BC">
        <w:rPr>
          <w:rStyle w:val="Questions"/>
        </w:rPr>
        <w:t>Non-English speaking background</w:t>
      </w:r>
    </w:p>
    <w:p w14:paraId="7AB41885" w14:textId="77777777" w:rsidR="00C869BC" w:rsidRPr="00C869BC" w:rsidRDefault="00196BB7" w:rsidP="00196BB7">
      <w:pPr>
        <w:tabs>
          <w:tab w:val="left" w:pos="567"/>
          <w:tab w:val="left" w:pos="1843"/>
          <w:tab w:val="left" w:pos="5954"/>
          <w:tab w:val="left" w:pos="6946"/>
        </w:tabs>
        <w:spacing w:after="0"/>
        <w:ind w:left="567" w:hanging="567"/>
        <w:rPr>
          <w:rStyle w:val="Questions"/>
        </w:rPr>
      </w:pPr>
      <w:r>
        <w:rPr>
          <w:rStyle w:val="Questions"/>
        </w:rPr>
        <w:t xml:space="preserve"> </w:t>
      </w:r>
      <w:sdt>
        <w:sdtPr>
          <w:rPr>
            <w:rStyle w:val="Questions"/>
          </w:rPr>
          <w:alias w:val="Ability"/>
          <w:tag w:val="Ability"/>
          <w:id w:val="42732682"/>
          <w14:checkbox>
            <w14:checked w14:val="0"/>
            <w14:checkedState w14:val="00FC" w14:font="Wingdings"/>
            <w14:uncheckedState w14:val="2610" w14:font="MS Gothic"/>
          </w14:checkbox>
        </w:sdtPr>
        <w:sdtContent>
          <w:r>
            <w:rPr>
              <w:rStyle w:val="Questions"/>
              <w:rFonts w:ascii="MS Gothic" w:eastAsia="MS Gothic" w:hAnsi="MS Gothic" w:hint="eastAsia"/>
            </w:rPr>
            <w:t>☐</w:t>
          </w:r>
        </w:sdtContent>
      </w:sdt>
      <w:r>
        <w:rPr>
          <w:rStyle w:val="Questions"/>
        </w:rPr>
        <w:tab/>
      </w:r>
      <w:r w:rsidR="00C869BC" w:rsidRPr="00C869BC">
        <w:rPr>
          <w:rStyle w:val="Questions"/>
        </w:rPr>
        <w:t>Person with a disability</w:t>
      </w:r>
    </w:p>
    <w:p w14:paraId="6A1D9548" w14:textId="2F791C14" w:rsidR="00C869BC" w:rsidRDefault="00C869BC" w:rsidP="00196BB7">
      <w:pPr>
        <w:tabs>
          <w:tab w:val="left" w:pos="1843"/>
          <w:tab w:val="left" w:pos="5954"/>
          <w:tab w:val="left" w:pos="6946"/>
        </w:tabs>
        <w:spacing w:after="0"/>
      </w:pPr>
      <w:r w:rsidRPr="00C869BC">
        <w:rPr>
          <w:rStyle w:val="Questions"/>
        </w:rPr>
        <w:t>Do you need special arrangements to be made for the interview?</w:t>
      </w:r>
      <w:r>
        <w:t xml:space="preserve"> </w:t>
      </w:r>
      <w:r>
        <w:tab/>
      </w:r>
      <w:r w:rsidR="00196BB7" w:rsidRPr="00196BB7">
        <w:rPr>
          <w:position w:val="-8"/>
        </w:rPr>
        <w:object w:dxaOrig="735" w:dyaOrig="390" w14:anchorId="54DC6B4A">
          <v:shape id="_x0000_i1226" type="#_x0000_t75" style="width:40.5pt;height:20.25pt" o:ole="">
            <v:imagedata r:id="rId52" o:title=""/>
          </v:shape>
          <w:control r:id="rId53" w:name="IntrevwArrngmts" w:shapeid="_x0000_i1226"/>
        </w:object>
      </w:r>
      <w:r w:rsidR="00196BB7">
        <w:rPr>
          <w:position w:val="-8"/>
        </w:rPr>
        <w:t xml:space="preserve"> </w:t>
      </w:r>
      <w:r w:rsidR="00196BB7">
        <w:rPr>
          <w:position w:val="-8"/>
        </w:rPr>
        <w:object w:dxaOrig="735" w:dyaOrig="390" w14:anchorId="270CDE69">
          <v:shape id="_x0000_i1231" type="#_x0000_t75" style="width:36pt;height:20.25pt" o:ole="">
            <v:imagedata r:id="rId54" o:title=""/>
          </v:shape>
          <w:control r:id="rId55" w:name="InterviewArrNo" w:shapeid="_x0000_i1231"/>
        </w:object>
      </w:r>
    </w:p>
    <w:p w14:paraId="0BF4EBD0" w14:textId="77777777" w:rsidR="00C869BC" w:rsidRDefault="00C869BC" w:rsidP="00675D22">
      <w:pPr>
        <w:tabs>
          <w:tab w:val="left" w:pos="1843"/>
          <w:tab w:val="left" w:pos="5954"/>
          <w:tab w:val="left" w:pos="6946"/>
        </w:tabs>
      </w:pPr>
      <w:r w:rsidRPr="009F6899">
        <w:rPr>
          <w:color w:val="5F574F" w:themeColor="accent6"/>
          <w:sz w:val="20"/>
        </w:rPr>
        <w:t>If yes, a member of the Selection Advisory Committee will contact</w:t>
      </w:r>
      <w:r w:rsidR="00357B51">
        <w:rPr>
          <w:color w:val="5F574F" w:themeColor="accent6"/>
          <w:sz w:val="20"/>
        </w:rPr>
        <w:t xml:space="preserve"> you</w:t>
      </w:r>
      <w:r w:rsidRPr="009F6899">
        <w:rPr>
          <w:color w:val="5F574F" w:themeColor="accent6"/>
          <w:sz w:val="20"/>
        </w:rPr>
        <w:t xml:space="preserve"> for more details</w:t>
      </w:r>
      <w:r>
        <w:t>.</w:t>
      </w:r>
    </w:p>
    <w:p w14:paraId="4E073951" w14:textId="77777777" w:rsidR="00C869BC" w:rsidRDefault="00C869BC" w:rsidP="001B58C8">
      <w:pPr>
        <w:pStyle w:val="Heading2"/>
        <w:spacing w:before="200" w:after="120"/>
      </w:pPr>
      <w:r>
        <w:lastRenderedPageBreak/>
        <w:t>Declaration</w:t>
      </w:r>
    </w:p>
    <w:p w14:paraId="062EBF75" w14:textId="77777777" w:rsidR="00C869BC" w:rsidRPr="005C208A" w:rsidRDefault="00C869BC" w:rsidP="00237E4A">
      <w:pPr>
        <w:tabs>
          <w:tab w:val="left" w:pos="1843"/>
          <w:tab w:val="left" w:pos="5954"/>
          <w:tab w:val="left" w:pos="6946"/>
        </w:tabs>
        <w:spacing w:after="80"/>
        <w:rPr>
          <w:sz w:val="20"/>
        </w:rPr>
      </w:pPr>
      <w:r w:rsidRPr="005C208A">
        <w:rPr>
          <w:sz w:val="20"/>
        </w:rPr>
        <w:t>I confirm that the information I have provided above and the details in my application are, to the best of my knowledge, correct, and I can confirm that:</w:t>
      </w:r>
    </w:p>
    <w:p w14:paraId="4A73959D" w14:textId="77777777" w:rsidR="00C869BC" w:rsidRPr="005C208A" w:rsidRDefault="003224D5" w:rsidP="00237E4A">
      <w:pPr>
        <w:pStyle w:val="Bullets"/>
        <w:spacing w:after="80"/>
        <w:rPr>
          <w:sz w:val="20"/>
          <w:szCs w:val="20"/>
        </w:rPr>
      </w:pPr>
      <w:r>
        <w:rPr>
          <w:sz w:val="20"/>
          <w:szCs w:val="20"/>
        </w:rPr>
        <w:t>I have not</w:t>
      </w:r>
      <w:r w:rsidR="00C869BC" w:rsidRPr="005C208A">
        <w:rPr>
          <w:sz w:val="20"/>
          <w:szCs w:val="20"/>
        </w:rPr>
        <w:t xml:space="preserve"> knowingly provided any false or misleading information in connection with my application</w:t>
      </w:r>
    </w:p>
    <w:p w14:paraId="4F3F8505" w14:textId="77777777" w:rsidR="00C869BC" w:rsidRPr="005C208A" w:rsidRDefault="00C869BC" w:rsidP="00237E4A">
      <w:pPr>
        <w:pStyle w:val="Bullets"/>
        <w:spacing w:after="80"/>
        <w:rPr>
          <w:sz w:val="20"/>
          <w:szCs w:val="20"/>
        </w:rPr>
      </w:pPr>
      <w:r w:rsidRPr="005C208A">
        <w:rPr>
          <w:sz w:val="20"/>
          <w:szCs w:val="20"/>
        </w:rPr>
        <w:t>I have disclosed information that I know, or ought reasonably to have known, was relevant to the Department of the House of Representatives in making a decision to engage me</w:t>
      </w:r>
    </w:p>
    <w:p w14:paraId="52DEFA9D" w14:textId="77777777" w:rsidR="00C869BC" w:rsidRPr="005C208A" w:rsidRDefault="00C869BC" w:rsidP="00237E4A">
      <w:pPr>
        <w:pStyle w:val="Bullets"/>
        <w:rPr>
          <w:sz w:val="20"/>
          <w:szCs w:val="20"/>
        </w:rPr>
      </w:pPr>
      <w:r w:rsidRPr="005C208A">
        <w:rPr>
          <w:sz w:val="20"/>
          <w:szCs w:val="20"/>
        </w:rPr>
        <w:t>I have behaved honestly and with integrity in connection with my application.</w:t>
      </w:r>
    </w:p>
    <w:p w14:paraId="4F414528" w14:textId="77777777" w:rsidR="00C869BC" w:rsidRPr="00C869BC" w:rsidRDefault="00C869BC" w:rsidP="005C208A">
      <w:pPr>
        <w:spacing w:after="120"/>
        <w:rPr>
          <w:sz w:val="20"/>
        </w:rPr>
      </w:pPr>
      <w:r w:rsidRPr="001B58C8">
        <w:rPr>
          <w:b/>
          <w:color w:val="808080" w:themeColor="background1" w:themeShade="80"/>
          <w:sz w:val="20"/>
        </w:rPr>
        <w:t>Please note</w:t>
      </w:r>
      <w:r w:rsidRPr="00C869BC">
        <w:rPr>
          <w:sz w:val="20"/>
        </w:rPr>
        <w:t>: If you are found to have breached these requirements in</w:t>
      </w:r>
      <w:r w:rsidR="001B58C8">
        <w:rPr>
          <w:sz w:val="20"/>
        </w:rPr>
        <w:t xml:space="preserve"> connection to your application</w:t>
      </w:r>
      <w:r w:rsidRPr="00C869BC">
        <w:rPr>
          <w:sz w:val="20"/>
        </w:rPr>
        <w:t xml:space="preserve"> and possible engagement in the Parliamentary Service, you are taken to have breached the </w:t>
      </w:r>
      <w:r w:rsidRPr="00C869BC">
        <w:rPr>
          <w:i/>
          <w:sz w:val="20"/>
        </w:rPr>
        <w:t>Parliamentary Service Code of Conduct</w:t>
      </w:r>
      <w:r w:rsidRPr="00C869BC">
        <w:rPr>
          <w:sz w:val="20"/>
        </w:rPr>
        <w:t xml:space="preserve"> in accordance with subsection 15(2A) of the </w:t>
      </w:r>
      <w:r w:rsidRPr="00C869BC">
        <w:rPr>
          <w:i/>
          <w:sz w:val="20"/>
        </w:rPr>
        <w:t>Parliamentary Service Act 1999</w:t>
      </w:r>
      <w:r w:rsidRPr="00C869BC">
        <w:rPr>
          <w:sz w:val="20"/>
        </w:rPr>
        <w:t>.</w:t>
      </w:r>
    </w:p>
    <w:p w14:paraId="1606ED7F" w14:textId="77777777" w:rsidR="00E7230E" w:rsidRPr="001B58C8" w:rsidRDefault="001B58C8" w:rsidP="003224D5">
      <w:pPr>
        <w:tabs>
          <w:tab w:val="left" w:pos="1134"/>
          <w:tab w:val="left" w:pos="6804"/>
        </w:tabs>
        <w:spacing w:before="480" w:after="0" w:line="240" w:lineRule="auto"/>
      </w:pPr>
      <w:r>
        <w:rPr>
          <w:rStyle w:val="Questions"/>
        </w:rPr>
        <w:t>Signature</w:t>
      </w:r>
      <w:r>
        <w:t>:</w:t>
      </w:r>
      <w:r>
        <w:tab/>
      </w:r>
      <w:r w:rsidRPr="001B58C8">
        <w:rPr>
          <w:color w:val="D9D9D9" w:themeColor="background1" w:themeShade="D9"/>
        </w:rPr>
        <w:t>________________</w:t>
      </w:r>
      <w:r>
        <w:rPr>
          <w:color w:val="D9D9D9" w:themeColor="background1" w:themeShade="D9"/>
        </w:rPr>
        <w:t>_____________________</w:t>
      </w:r>
      <w:r w:rsidRPr="001B58C8">
        <w:rPr>
          <w:color w:val="D9D9D9" w:themeColor="background1" w:themeShade="D9"/>
        </w:rPr>
        <w:t>_____</w:t>
      </w:r>
      <w:r>
        <w:tab/>
      </w:r>
      <w:r w:rsidRPr="001B58C8">
        <w:rPr>
          <w:rStyle w:val="Questions"/>
        </w:rPr>
        <w:t>Date</w:t>
      </w:r>
      <w:r>
        <w:t xml:space="preserve">: </w:t>
      </w:r>
      <w:sdt>
        <w:sdtPr>
          <w:rPr>
            <w:rStyle w:val="Formfields"/>
          </w:rPr>
          <w:alias w:val="Date completed"/>
          <w:tag w:val="Date"/>
          <w:id w:val="1287771124"/>
          <w:placeholder>
            <w:docPart w:val="7B003A83A8384A30BADC112C3F457056"/>
          </w:placeholder>
          <w:showingPlcHdr/>
          <w:date>
            <w:dateFormat w:val="d/MM/yyyy"/>
            <w:lid w:val="en-AU"/>
            <w:storeMappedDataAs w:val="dateTime"/>
            <w:calendar w:val="gregorian"/>
          </w:date>
        </w:sdtPr>
        <w:sdtContent>
          <w:r w:rsidR="00037622" w:rsidRPr="004234B6">
            <w:rPr>
              <w:rStyle w:val="PlaceholderText"/>
            </w:rPr>
            <w:t>Click here to enter a date.</w:t>
          </w:r>
        </w:sdtContent>
      </w:sdt>
    </w:p>
    <w:sectPr w:rsidR="00E7230E" w:rsidRPr="001B58C8" w:rsidSect="009C1C8F">
      <w:headerReference w:type="default" r:id="rId56"/>
      <w:headerReference w:type="first" r:id="rId57"/>
      <w:footerReference w:type="first" r:id="rId58"/>
      <w:pgSz w:w="11906" w:h="16838" w:code="9"/>
      <w:pgMar w:top="1532" w:right="849" w:bottom="1135" w:left="567" w:header="709" w:footer="397" w:gutter="0"/>
      <w:paperSrc w:first="7" w:other="7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D9BF95" w14:textId="77777777" w:rsidR="004C2642" w:rsidRDefault="004C2642" w:rsidP="00C31414">
      <w:r>
        <w:separator/>
      </w:r>
    </w:p>
  </w:endnote>
  <w:endnote w:type="continuationSeparator" w:id="0">
    <w:p w14:paraId="11CE7026" w14:textId="77777777" w:rsidR="004C2642" w:rsidRDefault="004C2642" w:rsidP="00C314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2616AC" w14:textId="77777777" w:rsidR="004C2642" w:rsidRPr="009C1C8F" w:rsidRDefault="004C2642" w:rsidP="00961290">
    <w:pPr>
      <w:pStyle w:val="Footer"/>
      <w:tabs>
        <w:tab w:val="clear" w:pos="9026"/>
        <w:tab w:val="right" w:pos="9639"/>
      </w:tabs>
      <w:spacing w:after="0"/>
      <w:jc w:val="center"/>
      <w:rPr>
        <w:rStyle w:val="PageNumber"/>
      </w:rPr>
    </w:pPr>
    <w:r w:rsidRPr="009C1C8F">
      <w:rPr>
        <w:rStyle w:val="PageNumber"/>
        <w:noProof/>
      </w:rPr>
      <w:drawing>
        <wp:anchor distT="0" distB="0" distL="114300" distR="114300" simplePos="0" relativeHeight="251656192" behindDoc="1" locked="0" layoutInCell="1" allowOverlap="1" wp14:anchorId="1A36C7CE" wp14:editId="429BEE78">
          <wp:simplePos x="0" y="0"/>
          <wp:positionH relativeFrom="column">
            <wp:posOffset>-366659</wp:posOffset>
          </wp:positionH>
          <wp:positionV relativeFrom="paragraph">
            <wp:posOffset>-287655</wp:posOffset>
          </wp:positionV>
          <wp:extent cx="7572375" cy="676275"/>
          <wp:effectExtent l="0" t="0" r="9525" b="9525"/>
          <wp:wrapNone/>
          <wp:docPr id="9" name="Picture 1" descr="\\Home2\rep-dtp\Stationery_Project\Stationary_2016_45th_Parliament\Letterheads\JPGs\Letterhead-45P-FOOTER-DoH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Home2\rep-dtp\Stationery_Project\Stationary_2016_45th_Parliament\Letterheads\JPGs\Letterhead-45P-FOOTER-DoH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C1C8F">
      <w:rPr>
        <w:rStyle w:val="PageNumber"/>
      </w:rPr>
      <w:fldChar w:fldCharType="begin"/>
    </w:r>
    <w:r w:rsidRPr="009C1C8F">
      <w:rPr>
        <w:rStyle w:val="PageNumber"/>
      </w:rPr>
      <w:instrText xml:space="preserve"> PAGE   \* MERGEFORMAT </w:instrText>
    </w:r>
    <w:r w:rsidRPr="009C1C8F">
      <w:rPr>
        <w:rStyle w:val="PageNumber"/>
      </w:rPr>
      <w:fldChar w:fldCharType="separate"/>
    </w:r>
    <w:r>
      <w:rPr>
        <w:rStyle w:val="PageNumber"/>
        <w:noProof/>
      </w:rPr>
      <w:t>2</w:t>
    </w:r>
    <w:r w:rsidRPr="009C1C8F"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BA41DC" w14:textId="77777777" w:rsidR="004C2642" w:rsidRDefault="004C2642" w:rsidP="00D13202">
    <w:pPr>
      <w:spacing w:after="0"/>
      <w:ind w:right="662"/>
      <w:rPr>
        <w:rStyle w:val="FooterBold"/>
      </w:rPr>
    </w:pPr>
    <w:r>
      <w:rPr>
        <w:b/>
        <w:noProof/>
        <w:color w:val="000000" w:themeColor="text1"/>
        <w:sz w:val="16"/>
      </w:rPr>
      <w:drawing>
        <wp:anchor distT="0" distB="0" distL="114300" distR="114300" simplePos="0" relativeHeight="251658240" behindDoc="1" locked="0" layoutInCell="1" allowOverlap="1" wp14:anchorId="0452CCC0" wp14:editId="77859440">
          <wp:simplePos x="0" y="0"/>
          <wp:positionH relativeFrom="column">
            <wp:posOffset>-363855</wp:posOffset>
          </wp:positionH>
          <wp:positionV relativeFrom="paragraph">
            <wp:posOffset>-233944</wp:posOffset>
          </wp:positionV>
          <wp:extent cx="7559675" cy="694690"/>
          <wp:effectExtent l="0" t="0" r="3175" b="0"/>
          <wp:wrapNone/>
          <wp:docPr id="2" name="Picture 2" descr="Decorative divider footer image." title="Footer imag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HR_letter-foot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Style w:val="FooterBold"/>
      </w:rPr>
      <w:t>PEOPLE STRATEGIES OFFICE</w:t>
    </w:r>
  </w:p>
  <w:p w14:paraId="537D562F" w14:textId="77777777" w:rsidR="004C2642" w:rsidRDefault="004C2642" w:rsidP="00D13202">
    <w:pPr>
      <w:spacing w:after="0"/>
      <w:ind w:right="662"/>
      <w:rPr>
        <w:rStyle w:val="FooterBold"/>
        <w:b w:val="0"/>
      </w:rPr>
    </w:pPr>
    <w:bookmarkStart w:id="0" w:name="HeaderLine2"/>
    <w:bookmarkStart w:id="1" w:name="HeaderLine1"/>
    <w:bookmarkEnd w:id="0"/>
    <w:bookmarkEnd w:id="1"/>
    <w:r>
      <w:rPr>
        <w:rStyle w:val="FooterBold"/>
        <w:b w:val="0"/>
      </w:rPr>
      <w:t>PO Box 6021, Parliament House, Canberra ACT 2600 | Fax: (02) 6277 8464</w:t>
    </w:r>
  </w:p>
  <w:p w14:paraId="0A602AEF" w14:textId="77777777" w:rsidR="004C2642" w:rsidRPr="00C65C40" w:rsidRDefault="004C2642" w:rsidP="00D13202">
    <w:pPr>
      <w:spacing w:after="0"/>
      <w:ind w:right="662"/>
      <w:rPr>
        <w:rStyle w:val="FooterBold"/>
        <w:b w:val="0"/>
      </w:rPr>
    </w:pPr>
    <w:r>
      <w:rPr>
        <w:rStyle w:val="FooterBold"/>
        <w:b w:val="0"/>
      </w:rPr>
      <w:t>Email: hrm.reps@aph.gov.au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D2E19F" w14:textId="77777777" w:rsidR="004C2642" w:rsidRPr="009C1C8F" w:rsidRDefault="004C2642" w:rsidP="009C1C8F">
    <w:pPr>
      <w:spacing w:after="0"/>
      <w:jc w:val="center"/>
      <w:rPr>
        <w:rStyle w:val="PageNumber"/>
      </w:rPr>
    </w:pPr>
    <w:r w:rsidRPr="009C1C8F">
      <w:rPr>
        <w:rStyle w:val="PageNumber"/>
        <w:noProof/>
      </w:rPr>
      <w:drawing>
        <wp:anchor distT="0" distB="0" distL="114300" distR="114300" simplePos="0" relativeHeight="251662336" behindDoc="1" locked="0" layoutInCell="1" allowOverlap="1" wp14:anchorId="5A95456C" wp14:editId="2B9528E9">
          <wp:simplePos x="0" y="0"/>
          <wp:positionH relativeFrom="column">
            <wp:posOffset>-381000</wp:posOffset>
          </wp:positionH>
          <wp:positionV relativeFrom="paragraph">
            <wp:posOffset>-258074</wp:posOffset>
          </wp:positionV>
          <wp:extent cx="7572375" cy="676275"/>
          <wp:effectExtent l="0" t="0" r="9525" b="9525"/>
          <wp:wrapNone/>
          <wp:docPr id="3" name="Picture 1" descr="\\Home2\rep-dtp\Stationery_Project\Stationary_2016_45th_Parliament\Letterheads\JPGs\Letterhead-45P-FOOTER-DoH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Home2\rep-dtp\Stationery_Project\Stationary_2016_45th_Parliament\Letterheads\JPGs\Letterhead-45P-FOOTER-DoH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C1C8F">
      <w:rPr>
        <w:rStyle w:val="PageNumber"/>
      </w:rPr>
      <w:fldChar w:fldCharType="begin"/>
    </w:r>
    <w:r w:rsidRPr="009C1C8F">
      <w:rPr>
        <w:rStyle w:val="PageNumber"/>
      </w:rPr>
      <w:instrText xml:space="preserve"> PAGE   \* MERGEFORMAT </w:instrText>
    </w:r>
    <w:r w:rsidRPr="009C1C8F">
      <w:rPr>
        <w:rStyle w:val="PageNumber"/>
      </w:rPr>
      <w:fldChar w:fldCharType="separate"/>
    </w:r>
    <w:r>
      <w:rPr>
        <w:rStyle w:val="PageNumber"/>
        <w:noProof/>
      </w:rPr>
      <w:t>2</w:t>
    </w:r>
    <w:r w:rsidRPr="009C1C8F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2F4CB2" w14:textId="77777777" w:rsidR="004C2642" w:rsidRDefault="004C2642" w:rsidP="00C31414">
      <w:r>
        <w:separator/>
      </w:r>
    </w:p>
  </w:footnote>
  <w:footnote w:type="continuationSeparator" w:id="0">
    <w:p w14:paraId="6822380E" w14:textId="77777777" w:rsidR="004C2642" w:rsidRDefault="004C2642" w:rsidP="00C314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3C1DCB" w14:textId="77777777" w:rsidR="004C2642" w:rsidRDefault="004C2642" w:rsidP="00C869BC">
    <w:pPr>
      <w:spacing w:after="0"/>
      <w:ind w:right="-4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BC4236" w14:textId="77777777" w:rsidR="004C2642" w:rsidRDefault="004C2642" w:rsidP="00655B51">
    <w:pPr>
      <w:spacing w:after="920"/>
    </w:pPr>
    <w:r>
      <w:rPr>
        <w:noProof/>
      </w:rPr>
      <w:drawing>
        <wp:anchor distT="0" distB="0" distL="114300" distR="114300" simplePos="0" relativeHeight="251657216" behindDoc="1" locked="0" layoutInCell="1" allowOverlap="1" wp14:anchorId="73185A1E" wp14:editId="084619A7">
          <wp:simplePos x="0" y="0"/>
          <wp:positionH relativeFrom="column">
            <wp:posOffset>-350149</wp:posOffset>
          </wp:positionH>
          <wp:positionV relativeFrom="paragraph">
            <wp:posOffset>-431800</wp:posOffset>
          </wp:positionV>
          <wp:extent cx="7552800" cy="1279441"/>
          <wp:effectExtent l="0" t="0" r="0" b="0"/>
          <wp:wrapNone/>
          <wp:docPr id="1" name="Picture 1" descr="Department of the House of Representatives header image." title="Department of the House of Representatives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HR_letter-head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800" cy="12794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1AFAE7" w14:textId="25286EC8" w:rsidR="004C2642" w:rsidRDefault="004C2642" w:rsidP="008F7741">
    <w:pPr>
      <w:pStyle w:val="Header"/>
    </w:pPr>
    <w:fldSimple w:instr=" STYLEREF  &quot;Heading 2&quot;  \* MERGEFORMAT ">
      <w:r w:rsidR="00237E4A">
        <w:rPr>
          <w:noProof/>
        </w:rPr>
        <w:t>Declaration</w:t>
      </w:r>
    </w:fldSimple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56FA38" w14:textId="4DE70F09" w:rsidR="004C2642" w:rsidRPr="009C1C8F" w:rsidRDefault="004C2642" w:rsidP="008F7741">
    <w:pPr>
      <w:pStyle w:val="Header"/>
    </w:pPr>
    <w:fldSimple w:instr=" STYLEREF  &quot;Heading 2&quot;  \* MERGEFORMAT ">
      <w:r w:rsidR="00A768DE">
        <w:rPr>
          <w:noProof/>
        </w:rPr>
        <w:t>Employment details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6F4FA6"/>
    <w:multiLevelType w:val="multilevel"/>
    <w:tmpl w:val="0532C0D2"/>
    <w:lvl w:ilvl="0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E135D3"/>
    <w:multiLevelType w:val="hybridMultilevel"/>
    <w:tmpl w:val="08003020"/>
    <w:lvl w:ilvl="0" w:tplc="82601580">
      <w:start w:val="1"/>
      <w:numFmt w:val="decimal"/>
      <w:pStyle w:val="Criteria"/>
      <w:lvlText w:val="%1."/>
      <w:lvlJc w:val="left"/>
      <w:pPr>
        <w:ind w:left="2771" w:hanging="360"/>
      </w:pPr>
    </w:lvl>
    <w:lvl w:ilvl="1" w:tplc="0C090019" w:tentative="1">
      <w:start w:val="1"/>
      <w:numFmt w:val="lowerLetter"/>
      <w:lvlText w:val="%2."/>
      <w:lvlJc w:val="left"/>
      <w:pPr>
        <w:ind w:left="3491" w:hanging="360"/>
      </w:pPr>
    </w:lvl>
    <w:lvl w:ilvl="2" w:tplc="0C09001B" w:tentative="1">
      <w:start w:val="1"/>
      <w:numFmt w:val="lowerRoman"/>
      <w:lvlText w:val="%3."/>
      <w:lvlJc w:val="right"/>
      <w:pPr>
        <w:ind w:left="4211" w:hanging="180"/>
      </w:pPr>
    </w:lvl>
    <w:lvl w:ilvl="3" w:tplc="0C09000F" w:tentative="1">
      <w:start w:val="1"/>
      <w:numFmt w:val="decimal"/>
      <w:lvlText w:val="%4."/>
      <w:lvlJc w:val="left"/>
      <w:pPr>
        <w:ind w:left="4931" w:hanging="360"/>
      </w:pPr>
    </w:lvl>
    <w:lvl w:ilvl="4" w:tplc="0C090019" w:tentative="1">
      <w:start w:val="1"/>
      <w:numFmt w:val="lowerLetter"/>
      <w:lvlText w:val="%5."/>
      <w:lvlJc w:val="left"/>
      <w:pPr>
        <w:ind w:left="5651" w:hanging="360"/>
      </w:pPr>
    </w:lvl>
    <w:lvl w:ilvl="5" w:tplc="0C09001B" w:tentative="1">
      <w:start w:val="1"/>
      <w:numFmt w:val="lowerRoman"/>
      <w:lvlText w:val="%6."/>
      <w:lvlJc w:val="right"/>
      <w:pPr>
        <w:ind w:left="6371" w:hanging="180"/>
      </w:pPr>
    </w:lvl>
    <w:lvl w:ilvl="6" w:tplc="0C09000F" w:tentative="1">
      <w:start w:val="1"/>
      <w:numFmt w:val="decimal"/>
      <w:lvlText w:val="%7."/>
      <w:lvlJc w:val="left"/>
      <w:pPr>
        <w:ind w:left="7091" w:hanging="360"/>
      </w:pPr>
    </w:lvl>
    <w:lvl w:ilvl="7" w:tplc="0C090019" w:tentative="1">
      <w:start w:val="1"/>
      <w:numFmt w:val="lowerLetter"/>
      <w:lvlText w:val="%8."/>
      <w:lvlJc w:val="left"/>
      <w:pPr>
        <w:ind w:left="7811" w:hanging="360"/>
      </w:pPr>
    </w:lvl>
    <w:lvl w:ilvl="8" w:tplc="0C09001B" w:tentative="1">
      <w:start w:val="1"/>
      <w:numFmt w:val="lowerRoman"/>
      <w:lvlText w:val="%9."/>
      <w:lvlJc w:val="right"/>
      <w:pPr>
        <w:ind w:left="8531" w:hanging="180"/>
      </w:pPr>
    </w:lvl>
  </w:abstractNum>
  <w:abstractNum w:abstractNumId="2" w15:restartNumberingAfterBreak="0">
    <w:nsid w:val="2D1E140D"/>
    <w:multiLevelType w:val="hybridMultilevel"/>
    <w:tmpl w:val="EDF8C4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9D0879"/>
    <w:multiLevelType w:val="hybridMultilevel"/>
    <w:tmpl w:val="726858A2"/>
    <w:lvl w:ilvl="0" w:tplc="0C0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4" w15:restartNumberingAfterBreak="0">
    <w:nsid w:val="35D60DC8"/>
    <w:multiLevelType w:val="multilevel"/>
    <w:tmpl w:val="EDF8C45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A427EE"/>
    <w:multiLevelType w:val="hybridMultilevel"/>
    <w:tmpl w:val="FE6E5D82"/>
    <w:lvl w:ilvl="0" w:tplc="976210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1215FF"/>
    <w:multiLevelType w:val="hybridMultilevel"/>
    <w:tmpl w:val="7B32CDCC"/>
    <w:lvl w:ilvl="0" w:tplc="8006E186">
      <w:start w:val="1"/>
      <w:numFmt w:val="decimal"/>
      <w:pStyle w:val="List-numbered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724C69"/>
    <w:multiLevelType w:val="multilevel"/>
    <w:tmpl w:val="EDF8C45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7"/>
  </w:num>
  <w:num w:numId="4">
    <w:abstractNumId w:val="4"/>
  </w:num>
  <w:num w:numId="5">
    <w:abstractNumId w:val="0"/>
  </w:num>
  <w:num w:numId="6">
    <w:abstractNumId w:val="5"/>
  </w:num>
  <w:num w:numId="7">
    <w:abstractNumId w:val="6"/>
  </w:num>
  <w:num w:numId="8">
    <w:abstractNumId w:val="6"/>
    <w:lvlOverride w:ilvl="0">
      <w:startOverride w:val="1"/>
    </w:lvlOverride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/>
  <w:attachedTemplate r:id="rId1"/>
  <w:stylePaneFormatFilter w:val="F824" w:allStyles="0" w:customStyles="0" w:latentStyles="1" w:stylesInUse="0" w:headingStyles="1" w:numberingStyles="0" w:tableStyles="0" w:directFormattingOnRuns="0" w:directFormattingOnParagraphs="0" w:directFormattingOnNumbering="0" w:directFormattingOnTables="1" w:clearFormatting="1" w:top3HeadingStyles="1" w:visibleStyles="1" w:alternateStyleNames="1"/>
  <w:documentProtection w:edit="forms" w:enforcement="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A0443"/>
    <w:rsid w:val="00014203"/>
    <w:rsid w:val="00023213"/>
    <w:rsid w:val="00030B3F"/>
    <w:rsid w:val="00037622"/>
    <w:rsid w:val="00042030"/>
    <w:rsid w:val="00051D49"/>
    <w:rsid w:val="00065A9B"/>
    <w:rsid w:val="00075BF4"/>
    <w:rsid w:val="000A024D"/>
    <w:rsid w:val="000B6C7E"/>
    <w:rsid w:val="000D1265"/>
    <w:rsid w:val="000D15FC"/>
    <w:rsid w:val="000F2F8B"/>
    <w:rsid w:val="00105599"/>
    <w:rsid w:val="001302D6"/>
    <w:rsid w:val="00141956"/>
    <w:rsid w:val="00141BCA"/>
    <w:rsid w:val="0014652D"/>
    <w:rsid w:val="001640C4"/>
    <w:rsid w:val="00196BB7"/>
    <w:rsid w:val="001A00B0"/>
    <w:rsid w:val="001A2696"/>
    <w:rsid w:val="001B58C8"/>
    <w:rsid w:val="001C16C0"/>
    <w:rsid w:val="001D3818"/>
    <w:rsid w:val="001D3F4E"/>
    <w:rsid w:val="001E494F"/>
    <w:rsid w:val="001E579F"/>
    <w:rsid w:val="001E7947"/>
    <w:rsid w:val="001F2638"/>
    <w:rsid w:val="00210CB8"/>
    <w:rsid w:val="002166CF"/>
    <w:rsid w:val="00224AC8"/>
    <w:rsid w:val="00225823"/>
    <w:rsid w:val="0022712E"/>
    <w:rsid w:val="002315CE"/>
    <w:rsid w:val="00237E4A"/>
    <w:rsid w:val="00246D77"/>
    <w:rsid w:val="0025176C"/>
    <w:rsid w:val="00264D19"/>
    <w:rsid w:val="002651B8"/>
    <w:rsid w:val="002659BE"/>
    <w:rsid w:val="002853CF"/>
    <w:rsid w:val="002E3404"/>
    <w:rsid w:val="003224D5"/>
    <w:rsid w:val="00324A34"/>
    <w:rsid w:val="00334EFF"/>
    <w:rsid w:val="003422C3"/>
    <w:rsid w:val="00346152"/>
    <w:rsid w:val="00350DAB"/>
    <w:rsid w:val="00357582"/>
    <w:rsid w:val="00357B51"/>
    <w:rsid w:val="00363AA2"/>
    <w:rsid w:val="0038196A"/>
    <w:rsid w:val="00386FF7"/>
    <w:rsid w:val="003B0158"/>
    <w:rsid w:val="003B79E1"/>
    <w:rsid w:val="003D5121"/>
    <w:rsid w:val="003E4865"/>
    <w:rsid w:val="003F4534"/>
    <w:rsid w:val="00450433"/>
    <w:rsid w:val="0045400E"/>
    <w:rsid w:val="004761C2"/>
    <w:rsid w:val="0047732A"/>
    <w:rsid w:val="0048042F"/>
    <w:rsid w:val="004838D3"/>
    <w:rsid w:val="004A6427"/>
    <w:rsid w:val="004C1640"/>
    <w:rsid w:val="004C2642"/>
    <w:rsid w:val="004C425E"/>
    <w:rsid w:val="004E13C4"/>
    <w:rsid w:val="004E2199"/>
    <w:rsid w:val="00516E8A"/>
    <w:rsid w:val="005315A5"/>
    <w:rsid w:val="005420C5"/>
    <w:rsid w:val="00554155"/>
    <w:rsid w:val="005570B8"/>
    <w:rsid w:val="00572699"/>
    <w:rsid w:val="00580AA6"/>
    <w:rsid w:val="00593B1E"/>
    <w:rsid w:val="005B16FD"/>
    <w:rsid w:val="005C12D3"/>
    <w:rsid w:val="005C208A"/>
    <w:rsid w:val="005C3DAA"/>
    <w:rsid w:val="005D367B"/>
    <w:rsid w:val="005F196E"/>
    <w:rsid w:val="005F1C0B"/>
    <w:rsid w:val="005F7CAA"/>
    <w:rsid w:val="00644D87"/>
    <w:rsid w:val="00647302"/>
    <w:rsid w:val="00655B51"/>
    <w:rsid w:val="006668A6"/>
    <w:rsid w:val="00675D22"/>
    <w:rsid w:val="006A25FB"/>
    <w:rsid w:val="006A2B9A"/>
    <w:rsid w:val="006A4002"/>
    <w:rsid w:val="006B1C11"/>
    <w:rsid w:val="006B5F47"/>
    <w:rsid w:val="006C0124"/>
    <w:rsid w:val="006E36DF"/>
    <w:rsid w:val="006F5A39"/>
    <w:rsid w:val="006F6F22"/>
    <w:rsid w:val="00710BC4"/>
    <w:rsid w:val="00715F69"/>
    <w:rsid w:val="00722C74"/>
    <w:rsid w:val="00727DE1"/>
    <w:rsid w:val="0073216F"/>
    <w:rsid w:val="007349C4"/>
    <w:rsid w:val="007446FA"/>
    <w:rsid w:val="00752A6B"/>
    <w:rsid w:val="00765C98"/>
    <w:rsid w:val="007818B7"/>
    <w:rsid w:val="00781971"/>
    <w:rsid w:val="0079198B"/>
    <w:rsid w:val="007A0443"/>
    <w:rsid w:val="007A52F7"/>
    <w:rsid w:val="007A6D3A"/>
    <w:rsid w:val="007B2498"/>
    <w:rsid w:val="007B28E1"/>
    <w:rsid w:val="007D2757"/>
    <w:rsid w:val="007D3A68"/>
    <w:rsid w:val="007D4C3B"/>
    <w:rsid w:val="007E4D7C"/>
    <w:rsid w:val="007F15D6"/>
    <w:rsid w:val="008475F0"/>
    <w:rsid w:val="0085630B"/>
    <w:rsid w:val="00861152"/>
    <w:rsid w:val="0086317E"/>
    <w:rsid w:val="0086642A"/>
    <w:rsid w:val="00873BEE"/>
    <w:rsid w:val="0087614A"/>
    <w:rsid w:val="008771C9"/>
    <w:rsid w:val="00881FC4"/>
    <w:rsid w:val="008927C2"/>
    <w:rsid w:val="008A101D"/>
    <w:rsid w:val="008A1A6A"/>
    <w:rsid w:val="008A62F3"/>
    <w:rsid w:val="008B0AEE"/>
    <w:rsid w:val="008B4DCB"/>
    <w:rsid w:val="008C1E23"/>
    <w:rsid w:val="008C4742"/>
    <w:rsid w:val="008E0CBD"/>
    <w:rsid w:val="008F3C28"/>
    <w:rsid w:val="008F7741"/>
    <w:rsid w:val="009122B0"/>
    <w:rsid w:val="009376B0"/>
    <w:rsid w:val="009472B0"/>
    <w:rsid w:val="00957431"/>
    <w:rsid w:val="00961290"/>
    <w:rsid w:val="009A66F9"/>
    <w:rsid w:val="009B378C"/>
    <w:rsid w:val="009C1C8F"/>
    <w:rsid w:val="009E5EE0"/>
    <w:rsid w:val="009F0A9F"/>
    <w:rsid w:val="009F1A61"/>
    <w:rsid w:val="009F6899"/>
    <w:rsid w:val="00A21210"/>
    <w:rsid w:val="00A33407"/>
    <w:rsid w:val="00A35DE8"/>
    <w:rsid w:val="00A57652"/>
    <w:rsid w:val="00A57A73"/>
    <w:rsid w:val="00A60346"/>
    <w:rsid w:val="00A667E1"/>
    <w:rsid w:val="00A672C5"/>
    <w:rsid w:val="00A768DE"/>
    <w:rsid w:val="00A801DC"/>
    <w:rsid w:val="00A817EE"/>
    <w:rsid w:val="00A860B5"/>
    <w:rsid w:val="00A924AE"/>
    <w:rsid w:val="00AA2037"/>
    <w:rsid w:val="00AA424B"/>
    <w:rsid w:val="00AC66DA"/>
    <w:rsid w:val="00AC7024"/>
    <w:rsid w:val="00AF5A62"/>
    <w:rsid w:val="00AF7AC3"/>
    <w:rsid w:val="00B00EA1"/>
    <w:rsid w:val="00B12338"/>
    <w:rsid w:val="00B14C51"/>
    <w:rsid w:val="00B2122D"/>
    <w:rsid w:val="00B345AD"/>
    <w:rsid w:val="00B37D60"/>
    <w:rsid w:val="00B40055"/>
    <w:rsid w:val="00B54C37"/>
    <w:rsid w:val="00B5523B"/>
    <w:rsid w:val="00BA5C03"/>
    <w:rsid w:val="00BA7777"/>
    <w:rsid w:val="00BD4428"/>
    <w:rsid w:val="00BF444D"/>
    <w:rsid w:val="00C31414"/>
    <w:rsid w:val="00C5527A"/>
    <w:rsid w:val="00C57D5A"/>
    <w:rsid w:val="00C61A51"/>
    <w:rsid w:val="00C65C40"/>
    <w:rsid w:val="00C869BC"/>
    <w:rsid w:val="00C92159"/>
    <w:rsid w:val="00CA267F"/>
    <w:rsid w:val="00CC0933"/>
    <w:rsid w:val="00CD3292"/>
    <w:rsid w:val="00CD7F95"/>
    <w:rsid w:val="00D03DAF"/>
    <w:rsid w:val="00D13202"/>
    <w:rsid w:val="00D14022"/>
    <w:rsid w:val="00D352FD"/>
    <w:rsid w:val="00D50AD3"/>
    <w:rsid w:val="00D51C2F"/>
    <w:rsid w:val="00D52321"/>
    <w:rsid w:val="00D55487"/>
    <w:rsid w:val="00D567E2"/>
    <w:rsid w:val="00D607D8"/>
    <w:rsid w:val="00D70651"/>
    <w:rsid w:val="00D754DA"/>
    <w:rsid w:val="00D87961"/>
    <w:rsid w:val="00DA1D13"/>
    <w:rsid w:val="00DC13F1"/>
    <w:rsid w:val="00DC1508"/>
    <w:rsid w:val="00DC1C7B"/>
    <w:rsid w:val="00DC4ED7"/>
    <w:rsid w:val="00DE1414"/>
    <w:rsid w:val="00DF4350"/>
    <w:rsid w:val="00E00217"/>
    <w:rsid w:val="00E309A3"/>
    <w:rsid w:val="00E34475"/>
    <w:rsid w:val="00E7230E"/>
    <w:rsid w:val="00E80404"/>
    <w:rsid w:val="00E86416"/>
    <w:rsid w:val="00E95769"/>
    <w:rsid w:val="00EA3AAE"/>
    <w:rsid w:val="00EB237E"/>
    <w:rsid w:val="00ED312D"/>
    <w:rsid w:val="00EE1E7E"/>
    <w:rsid w:val="00EF7792"/>
    <w:rsid w:val="00F143B4"/>
    <w:rsid w:val="00F246B2"/>
    <w:rsid w:val="00F40EEA"/>
    <w:rsid w:val="00F420FC"/>
    <w:rsid w:val="00F43E73"/>
    <w:rsid w:val="00F45EBF"/>
    <w:rsid w:val="00F717B8"/>
    <w:rsid w:val="00F82D00"/>
    <w:rsid w:val="00FA18B8"/>
    <w:rsid w:val="00FA19AF"/>
    <w:rsid w:val="00FA23DA"/>
    <w:rsid w:val="00FA7AE4"/>
    <w:rsid w:val="00FC4BFA"/>
    <w:rsid w:val="00FD1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  <w14:docId w14:val="1B249E1F"/>
  <w15:docId w15:val="{5EAB94F8-FEFC-41E8-9655-6C6AE842B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Times New Roman" w:hAnsi="Arial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1" w:qFormat="1"/>
    <w:lsdException w:name="heading 4" w:uiPriority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3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1C8F"/>
    <w:pPr>
      <w:spacing w:after="220" w:line="259" w:lineRule="auto"/>
    </w:pPr>
    <w:rPr>
      <w:sz w:val="22"/>
    </w:rPr>
  </w:style>
  <w:style w:type="paragraph" w:styleId="Heading1">
    <w:name w:val="heading 1"/>
    <w:basedOn w:val="Normal"/>
    <w:next w:val="Normal"/>
    <w:uiPriority w:val="2"/>
    <w:qFormat/>
    <w:rsid w:val="003422C3"/>
    <w:pPr>
      <w:keepNext/>
      <w:spacing w:after="240"/>
      <w:ind w:right="-450"/>
      <w:jc w:val="right"/>
      <w:outlineLvl w:val="0"/>
    </w:pPr>
    <w:rPr>
      <w:b/>
      <w:color w:val="44697D" w:themeColor="text2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2"/>
    <w:qFormat/>
    <w:rsid w:val="00B2122D"/>
    <w:pPr>
      <w:keepNext/>
      <w:keepLines/>
      <w:spacing w:before="240" w:after="180"/>
      <w:outlineLvl w:val="1"/>
    </w:pPr>
    <w:rPr>
      <w:rFonts w:eastAsiaTheme="majorEastAsia" w:cstheme="majorBidi"/>
      <w:b/>
      <w:bCs/>
      <w:color w:val="E37222" w:themeColor="accent5"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2"/>
    <w:qFormat/>
    <w:rsid w:val="007A0443"/>
    <w:pPr>
      <w:keepNext/>
      <w:keepLines/>
      <w:spacing w:before="240" w:after="180"/>
      <w:outlineLvl w:val="2"/>
    </w:pPr>
    <w:rPr>
      <w:rFonts w:eastAsiaTheme="majorEastAsia" w:cstheme="majorBidi"/>
      <w:b/>
      <w:bCs/>
      <w:color w:val="44697D" w:themeColor="text2"/>
      <w:sz w:val="26"/>
    </w:rPr>
  </w:style>
  <w:style w:type="paragraph" w:styleId="Heading4">
    <w:name w:val="heading 4"/>
    <w:basedOn w:val="Normal"/>
    <w:next w:val="Normal"/>
    <w:link w:val="Heading4Char"/>
    <w:uiPriority w:val="2"/>
    <w:rsid w:val="005F196E"/>
    <w:pPr>
      <w:keepNext/>
      <w:keepLines/>
      <w:spacing w:before="120" w:after="120"/>
      <w:outlineLvl w:val="3"/>
    </w:pPr>
    <w:rPr>
      <w:rFonts w:eastAsiaTheme="majorEastAsia" w:cstheme="majorBidi"/>
      <w:bCs/>
      <w:i/>
      <w:iCs/>
      <w:color w:val="5F574F" w:themeColor="accent6"/>
    </w:rPr>
  </w:style>
  <w:style w:type="paragraph" w:styleId="Heading5">
    <w:name w:val="heading 5"/>
    <w:basedOn w:val="Normal"/>
    <w:next w:val="Normal"/>
    <w:link w:val="Heading5Char"/>
    <w:uiPriority w:val="2"/>
    <w:rsid w:val="00105599"/>
    <w:pPr>
      <w:keepNext/>
      <w:keepLines/>
      <w:spacing w:before="120" w:after="120"/>
      <w:outlineLvl w:val="4"/>
    </w:pPr>
    <w:rPr>
      <w:rFonts w:eastAsiaTheme="majorEastAsia" w:cstheme="majorBidi"/>
      <w:b/>
      <w:color w:val="5F574F" w:themeColor="accent6"/>
      <w:sz w:val="20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D50AD3"/>
    <w:pPr>
      <w:keepNext/>
      <w:keepLines/>
      <w:spacing w:before="120" w:after="120"/>
      <w:outlineLvl w:val="5"/>
    </w:pPr>
    <w:rPr>
      <w:rFonts w:eastAsiaTheme="majorEastAsia" w:cstheme="majorBidi"/>
      <w:i/>
      <w:iCs/>
      <w:color w:val="5F574F" w:themeColor="accent6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oterBold">
    <w:name w:val="Footer Bold"/>
    <w:basedOn w:val="DefaultParagraphFont"/>
    <w:uiPriority w:val="6"/>
    <w:semiHidden/>
    <w:qFormat/>
    <w:rsid w:val="005C3DAA"/>
    <w:rPr>
      <w:rFonts w:ascii="Arial" w:hAnsi="Arial"/>
      <w:b/>
      <w:caps w:val="0"/>
      <w:smallCaps w:val="0"/>
      <w:strike w:val="0"/>
      <w:dstrike w:val="0"/>
      <w:vanish w:val="0"/>
      <w:color w:val="000000" w:themeColor="text1"/>
      <w:sz w:val="16"/>
      <w:vertAlign w:val="baseline"/>
    </w:rPr>
  </w:style>
  <w:style w:type="character" w:customStyle="1" w:styleId="Heading3Char">
    <w:name w:val="Heading 3 Char"/>
    <w:basedOn w:val="DefaultParagraphFont"/>
    <w:link w:val="Heading3"/>
    <w:uiPriority w:val="2"/>
    <w:rsid w:val="007A0443"/>
    <w:rPr>
      <w:rFonts w:eastAsiaTheme="majorEastAsia" w:cstheme="majorBidi"/>
      <w:b/>
      <w:bCs/>
      <w:color w:val="44697D" w:themeColor="text2"/>
      <w:sz w:val="26"/>
    </w:rPr>
  </w:style>
  <w:style w:type="character" w:customStyle="1" w:styleId="Heading4Char">
    <w:name w:val="Heading 4 Char"/>
    <w:basedOn w:val="DefaultParagraphFont"/>
    <w:link w:val="Heading4"/>
    <w:uiPriority w:val="2"/>
    <w:rsid w:val="005F196E"/>
    <w:rPr>
      <w:rFonts w:eastAsiaTheme="majorEastAsia" w:cstheme="majorBidi"/>
      <w:bCs/>
      <w:i/>
      <w:iCs/>
      <w:color w:val="5F574F" w:themeColor="accent6"/>
      <w:sz w:val="22"/>
    </w:rPr>
  </w:style>
  <w:style w:type="paragraph" w:customStyle="1" w:styleId="Bullets">
    <w:name w:val="Bullets"/>
    <w:basedOn w:val="Normal"/>
    <w:uiPriority w:val="1"/>
    <w:qFormat/>
    <w:rsid w:val="005C3DAA"/>
    <w:pPr>
      <w:numPr>
        <w:numId w:val="5"/>
      </w:numPr>
      <w:suppressAutoHyphens/>
      <w:autoSpaceDE w:val="0"/>
      <w:autoSpaceDN w:val="0"/>
      <w:adjustRightInd w:val="0"/>
      <w:spacing w:after="120"/>
      <w:ind w:left="567" w:hanging="425"/>
      <w:textAlignment w:val="center"/>
    </w:pPr>
    <w:rPr>
      <w:rFonts w:cs="Arial"/>
      <w:color w:val="000000" w:themeColor="text1"/>
      <w:szCs w:val="22"/>
    </w:rPr>
  </w:style>
  <w:style w:type="character" w:customStyle="1" w:styleId="Heading2Char">
    <w:name w:val="Heading 2 Char"/>
    <w:basedOn w:val="DefaultParagraphFont"/>
    <w:link w:val="Heading2"/>
    <w:uiPriority w:val="2"/>
    <w:rsid w:val="00B2122D"/>
    <w:rPr>
      <w:rFonts w:eastAsiaTheme="majorEastAsia" w:cstheme="majorBidi"/>
      <w:b/>
      <w:bCs/>
      <w:color w:val="E37222" w:themeColor="accent5"/>
      <w:sz w:val="28"/>
      <w:szCs w:val="32"/>
    </w:rPr>
  </w:style>
  <w:style w:type="character" w:customStyle="1" w:styleId="Heading5Char">
    <w:name w:val="Heading 5 Char"/>
    <w:basedOn w:val="DefaultParagraphFont"/>
    <w:link w:val="Heading5"/>
    <w:uiPriority w:val="2"/>
    <w:rsid w:val="004A6427"/>
    <w:rPr>
      <w:rFonts w:eastAsiaTheme="majorEastAsia" w:cstheme="majorBidi"/>
      <w:b/>
      <w:color w:val="5F574F" w:themeColor="accent6"/>
    </w:rPr>
  </w:style>
  <w:style w:type="paragraph" w:styleId="Quote">
    <w:name w:val="Quote"/>
    <w:basedOn w:val="Normal"/>
    <w:next w:val="Normal"/>
    <w:link w:val="QuoteChar"/>
    <w:uiPriority w:val="2"/>
    <w:qFormat/>
    <w:rsid w:val="00580AA6"/>
    <w:pPr>
      <w:spacing w:before="120" w:after="120"/>
      <w:ind w:left="567" w:right="284"/>
    </w:pPr>
    <w:rPr>
      <w:iCs/>
      <w:color w:val="5F574F" w:themeColor="accent6"/>
    </w:rPr>
  </w:style>
  <w:style w:type="paragraph" w:customStyle="1" w:styleId="List-numbered">
    <w:name w:val="List - numbered"/>
    <w:basedOn w:val="Bullets"/>
    <w:uiPriority w:val="1"/>
    <w:qFormat/>
    <w:rsid w:val="004C1640"/>
    <w:pPr>
      <w:numPr>
        <w:numId w:val="7"/>
      </w:numPr>
      <w:spacing w:before="240"/>
      <w:ind w:left="567" w:hanging="425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67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67E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F7741"/>
    <w:pPr>
      <w:pBdr>
        <w:bottom w:val="single" w:sz="2" w:space="8" w:color="A3A86B"/>
      </w:pBdr>
      <w:tabs>
        <w:tab w:val="center" w:pos="4513"/>
        <w:tab w:val="right" w:pos="9026"/>
      </w:tabs>
      <w:spacing w:after="120"/>
      <w:jc w:val="right"/>
    </w:pPr>
    <w:rPr>
      <w:b/>
      <w:color w:val="44697D" w:themeColor="text2"/>
    </w:rPr>
  </w:style>
  <w:style w:type="character" w:customStyle="1" w:styleId="HeaderChar">
    <w:name w:val="Header Char"/>
    <w:basedOn w:val="DefaultParagraphFont"/>
    <w:link w:val="Header"/>
    <w:uiPriority w:val="99"/>
    <w:rsid w:val="008F7741"/>
    <w:rPr>
      <w:b/>
      <w:color w:val="44697D" w:themeColor="text2"/>
      <w:sz w:val="22"/>
    </w:rPr>
  </w:style>
  <w:style w:type="paragraph" w:styleId="Footer">
    <w:name w:val="footer"/>
    <w:basedOn w:val="Normal"/>
    <w:link w:val="FooterChar"/>
    <w:uiPriority w:val="99"/>
    <w:unhideWhenUsed/>
    <w:rsid w:val="00C65C40"/>
    <w:pPr>
      <w:tabs>
        <w:tab w:val="center" w:pos="4513"/>
        <w:tab w:val="right" w:pos="9026"/>
      </w:tabs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C65C40"/>
    <w:rPr>
      <w:sz w:val="18"/>
    </w:rPr>
  </w:style>
  <w:style w:type="character" w:customStyle="1" w:styleId="QuoteChar">
    <w:name w:val="Quote Char"/>
    <w:basedOn w:val="DefaultParagraphFont"/>
    <w:link w:val="Quote"/>
    <w:uiPriority w:val="2"/>
    <w:rsid w:val="00D50AD3"/>
    <w:rPr>
      <w:iCs/>
      <w:color w:val="5F574F" w:themeColor="accent6"/>
      <w:sz w:val="22"/>
    </w:rPr>
  </w:style>
  <w:style w:type="paragraph" w:styleId="Title">
    <w:name w:val="Title"/>
    <w:basedOn w:val="Normal"/>
    <w:next w:val="Normal"/>
    <w:link w:val="TitleChar"/>
    <w:uiPriority w:val="4"/>
    <w:unhideWhenUsed/>
    <w:rsid w:val="00580AA6"/>
    <w:pPr>
      <w:pBdr>
        <w:bottom w:val="single" w:sz="8" w:space="4" w:color="006A4D" w:themeColor="accent1"/>
      </w:pBdr>
      <w:spacing w:before="480" w:after="300" w:line="240" w:lineRule="auto"/>
      <w:contextualSpacing/>
    </w:pPr>
    <w:rPr>
      <w:rFonts w:eastAsiaTheme="majorEastAsia" w:cstheme="majorBidi"/>
      <w:color w:val="006A4D" w:themeColor="accent1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4"/>
    <w:rsid w:val="00FC4BFA"/>
    <w:rPr>
      <w:rFonts w:eastAsiaTheme="majorEastAsia" w:cstheme="majorBidi"/>
      <w:color w:val="006A4D" w:themeColor="accent1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5"/>
    <w:unhideWhenUsed/>
    <w:rsid w:val="00580AA6"/>
    <w:pPr>
      <w:numPr>
        <w:ilvl w:val="1"/>
      </w:numPr>
      <w:spacing w:before="240" w:after="240"/>
    </w:pPr>
    <w:rPr>
      <w:rFonts w:eastAsiaTheme="majorEastAsia" w:cstheme="majorBidi"/>
      <w:iCs/>
      <w:color w:val="003359" w:themeColor="accent3"/>
      <w:spacing w:val="15"/>
      <w:sz w:val="32"/>
      <w:szCs w:val="24"/>
    </w:rPr>
  </w:style>
  <w:style w:type="character" w:customStyle="1" w:styleId="SubtitleChar">
    <w:name w:val="Subtitle Char"/>
    <w:basedOn w:val="DefaultParagraphFont"/>
    <w:link w:val="Subtitle"/>
    <w:uiPriority w:val="5"/>
    <w:rsid w:val="00FC4BFA"/>
    <w:rPr>
      <w:rFonts w:eastAsiaTheme="majorEastAsia" w:cstheme="majorBidi"/>
      <w:iCs/>
      <w:color w:val="003359" w:themeColor="accent3"/>
      <w:spacing w:val="15"/>
      <w:sz w:val="32"/>
      <w:szCs w:val="24"/>
    </w:rPr>
  </w:style>
  <w:style w:type="paragraph" w:customStyle="1" w:styleId="Subject">
    <w:name w:val="Subject"/>
    <w:basedOn w:val="Normal"/>
    <w:uiPriority w:val="9"/>
    <w:rsid w:val="000D15FC"/>
    <w:rPr>
      <w:b/>
    </w:rPr>
  </w:style>
  <w:style w:type="table" w:styleId="TableGrid">
    <w:name w:val="Table Grid"/>
    <w:basedOn w:val="TableNormal"/>
    <w:uiPriority w:val="59"/>
    <w:rsid w:val="00CC09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ingleft">
    <w:name w:val="Table column heading left"/>
    <w:basedOn w:val="Normal"/>
    <w:rsid w:val="00B00EA1"/>
    <w:pPr>
      <w:spacing w:before="40" w:after="40"/>
    </w:pPr>
    <w:rPr>
      <w:b/>
      <w:sz w:val="20"/>
    </w:rPr>
  </w:style>
  <w:style w:type="paragraph" w:customStyle="1" w:styleId="Tabletext">
    <w:name w:val="Table text"/>
    <w:basedOn w:val="Normal"/>
    <w:uiPriority w:val="3"/>
    <w:qFormat/>
    <w:rsid w:val="00B00EA1"/>
    <w:pPr>
      <w:spacing w:before="40" w:after="40"/>
    </w:pPr>
    <w:rPr>
      <w:sz w:val="20"/>
    </w:rPr>
  </w:style>
  <w:style w:type="table" w:customStyle="1" w:styleId="DHRtable">
    <w:name w:val="DHR table"/>
    <w:basedOn w:val="TableNormal"/>
    <w:uiPriority w:val="99"/>
    <w:rsid w:val="002315CE"/>
    <w:tblPr>
      <w:tblBorders>
        <w:top w:val="single" w:sz="2" w:space="0" w:color="5F574F" w:themeColor="accent6"/>
        <w:left w:val="single" w:sz="2" w:space="0" w:color="5F574F" w:themeColor="accent6"/>
        <w:bottom w:val="single" w:sz="2" w:space="0" w:color="5F574F" w:themeColor="accent6"/>
        <w:right w:val="single" w:sz="2" w:space="0" w:color="5F574F" w:themeColor="accent6"/>
        <w:insideH w:val="single" w:sz="2" w:space="0" w:color="5F574F" w:themeColor="accent6"/>
        <w:insideV w:val="single" w:sz="2" w:space="0" w:color="5F574F" w:themeColor="accent6"/>
      </w:tblBorders>
      <w:tblCellMar>
        <w:top w:w="28" w:type="dxa"/>
        <w:left w:w="85" w:type="dxa"/>
        <w:bottom w:w="28" w:type="dxa"/>
        <w:right w:w="85" w:type="dxa"/>
      </w:tblCellMar>
    </w:tblPr>
    <w:tblStylePr w:type="firstRow">
      <w:pPr>
        <w:wordWrap/>
        <w:spacing w:beforeLines="0" w:before="20" w:beforeAutospacing="0" w:afterLines="0" w:after="0" w:afterAutospacing="0"/>
      </w:pPr>
      <w:rPr>
        <w:b/>
        <w:i w:val="0"/>
        <w:sz w:val="20"/>
      </w:rPr>
      <w:tblPr/>
      <w:tcPr>
        <w:shd w:val="clear" w:color="auto" w:fill="E0DDDA" w:themeFill="accent6" w:themeFillTint="33"/>
      </w:tcPr>
    </w:tblStylePr>
  </w:style>
  <w:style w:type="table" w:styleId="LightShading-Accent3">
    <w:name w:val="Light Shading Accent 3"/>
    <w:basedOn w:val="TableNormal"/>
    <w:uiPriority w:val="60"/>
    <w:rsid w:val="00030B3F"/>
    <w:rPr>
      <w:color w:val="002542" w:themeColor="accent3" w:themeShade="BF"/>
    </w:rPr>
    <w:tblPr>
      <w:tblStyleRowBandSize w:val="1"/>
      <w:tblStyleColBandSize w:val="1"/>
      <w:tblBorders>
        <w:top w:val="single" w:sz="8" w:space="0" w:color="003359" w:themeColor="accent3"/>
        <w:bottom w:val="single" w:sz="8" w:space="0" w:color="0033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3359" w:themeColor="accent3"/>
          <w:left w:val="nil"/>
          <w:bottom w:val="single" w:sz="8" w:space="0" w:color="0033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3359" w:themeColor="accent3"/>
          <w:left w:val="nil"/>
          <w:bottom w:val="single" w:sz="8" w:space="0" w:color="0033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6D2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6D2FF" w:themeFill="accent3" w:themeFillTint="3F"/>
      </w:tcPr>
    </w:tblStylePr>
  </w:style>
  <w:style w:type="character" w:customStyle="1" w:styleId="Heading6Char">
    <w:name w:val="Heading 6 Char"/>
    <w:basedOn w:val="DefaultParagraphFont"/>
    <w:link w:val="Heading6"/>
    <w:uiPriority w:val="9"/>
    <w:semiHidden/>
    <w:rsid w:val="00D50AD3"/>
    <w:rPr>
      <w:rFonts w:eastAsiaTheme="majorEastAsia" w:cstheme="majorBidi"/>
      <w:i/>
      <w:iCs/>
      <w:color w:val="5F574F" w:themeColor="accent6"/>
    </w:rPr>
  </w:style>
  <w:style w:type="paragraph" w:customStyle="1" w:styleId="Tablechartheading">
    <w:name w:val="Table chart heading"/>
    <w:basedOn w:val="Normal"/>
    <w:uiPriority w:val="2"/>
    <w:qFormat/>
    <w:rsid w:val="00DC1C7B"/>
    <w:pPr>
      <w:spacing w:before="120" w:after="120"/>
    </w:pPr>
    <w:rPr>
      <w:b/>
      <w:color w:val="5F574F" w:themeColor="accent6"/>
    </w:rPr>
  </w:style>
  <w:style w:type="character" w:customStyle="1" w:styleId="Quoteintext">
    <w:name w:val="Quote in text"/>
    <w:basedOn w:val="DefaultParagraphFont"/>
    <w:uiPriority w:val="2"/>
    <w:qFormat/>
    <w:rsid w:val="004A6427"/>
    <w:rPr>
      <w:color w:val="5F574F" w:themeColor="accent6"/>
    </w:rPr>
  </w:style>
  <w:style w:type="character" w:styleId="Hyperlink">
    <w:name w:val="Hyperlink"/>
    <w:basedOn w:val="DefaultParagraphFont"/>
    <w:uiPriority w:val="99"/>
    <w:unhideWhenUsed/>
    <w:rsid w:val="00264D19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DF4350"/>
    <w:rPr>
      <w:color w:val="808080"/>
    </w:rPr>
  </w:style>
  <w:style w:type="character" w:customStyle="1" w:styleId="Questions">
    <w:name w:val="Questions"/>
    <w:basedOn w:val="DefaultParagraphFont"/>
    <w:uiPriority w:val="1"/>
    <w:qFormat/>
    <w:rsid w:val="00D55487"/>
    <w:rPr>
      <w:b/>
      <w:color w:val="5F574F" w:themeColor="accent6"/>
      <w:sz w:val="20"/>
    </w:rPr>
  </w:style>
  <w:style w:type="table" w:styleId="LightList-Accent2">
    <w:name w:val="Light List Accent 2"/>
    <w:basedOn w:val="TableNormal"/>
    <w:uiPriority w:val="61"/>
    <w:rsid w:val="00675D22"/>
    <w:rPr>
      <w:rFonts w:eastAsiaTheme="minorHAnsi"/>
      <w:lang w:eastAsia="en-US"/>
    </w:rPr>
    <w:tblPr>
      <w:tblStyleRowBandSize w:val="1"/>
      <w:tblStyleColBandSize w:val="1"/>
      <w:tblBorders>
        <w:top w:val="single" w:sz="8" w:space="0" w:color="A3A86B" w:themeColor="accent2"/>
        <w:left w:val="single" w:sz="8" w:space="0" w:color="A3A86B" w:themeColor="accent2"/>
        <w:bottom w:val="single" w:sz="8" w:space="0" w:color="A3A86B" w:themeColor="accent2"/>
        <w:right w:val="single" w:sz="8" w:space="0" w:color="A3A86B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3A86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3A86B" w:themeColor="accent2"/>
          <w:left w:val="single" w:sz="8" w:space="0" w:color="A3A86B" w:themeColor="accent2"/>
          <w:bottom w:val="single" w:sz="8" w:space="0" w:color="A3A86B" w:themeColor="accent2"/>
          <w:right w:val="single" w:sz="8" w:space="0" w:color="A3A86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3A86B" w:themeColor="accent2"/>
          <w:left w:val="single" w:sz="8" w:space="0" w:color="A3A86B" w:themeColor="accent2"/>
          <w:bottom w:val="single" w:sz="8" w:space="0" w:color="A3A86B" w:themeColor="accent2"/>
          <w:right w:val="single" w:sz="8" w:space="0" w:color="A3A86B" w:themeColor="accent2"/>
        </w:tcBorders>
      </w:tcPr>
    </w:tblStylePr>
    <w:tblStylePr w:type="band1Horz">
      <w:tblPr/>
      <w:tcPr>
        <w:tcBorders>
          <w:top w:val="single" w:sz="8" w:space="0" w:color="A3A86B" w:themeColor="accent2"/>
          <w:left w:val="single" w:sz="8" w:space="0" w:color="A3A86B" w:themeColor="accent2"/>
          <w:bottom w:val="single" w:sz="8" w:space="0" w:color="A3A86B" w:themeColor="accent2"/>
          <w:right w:val="single" w:sz="8" w:space="0" w:color="A3A86B" w:themeColor="accent2"/>
        </w:tcBorders>
      </w:tcPr>
    </w:tblStylePr>
  </w:style>
  <w:style w:type="paragraph" w:customStyle="1" w:styleId="Tableheader">
    <w:name w:val="Table header"/>
    <w:basedOn w:val="Normal"/>
    <w:uiPriority w:val="3"/>
    <w:qFormat/>
    <w:rsid w:val="00675D22"/>
    <w:pPr>
      <w:spacing w:before="120" w:after="120"/>
    </w:pPr>
    <w:rPr>
      <w:rFonts w:eastAsiaTheme="minorHAnsi"/>
      <w:b/>
      <w:bCs/>
      <w:color w:val="FFFFFF" w:themeColor="background1"/>
      <w:lang w:eastAsia="en-US"/>
    </w:rPr>
  </w:style>
  <w:style w:type="character" w:styleId="PageNumber">
    <w:name w:val="page number"/>
    <w:basedOn w:val="FooterBold"/>
    <w:uiPriority w:val="99"/>
    <w:rsid w:val="009C1C8F"/>
    <w:rPr>
      <w:rFonts w:ascii="Arial" w:hAnsi="Arial"/>
      <w:b/>
      <w:caps w:val="0"/>
      <w:smallCaps w:val="0"/>
      <w:strike w:val="0"/>
      <w:dstrike w:val="0"/>
      <w:vanish w:val="0"/>
      <w:color w:val="A3A86B" w:themeColor="accent2"/>
      <w:sz w:val="22"/>
      <w:szCs w:val="22"/>
      <w:vertAlign w:val="baseline"/>
    </w:rPr>
  </w:style>
  <w:style w:type="paragraph" w:styleId="ListParagraph">
    <w:name w:val="List Paragraph"/>
    <w:basedOn w:val="Normal"/>
    <w:uiPriority w:val="34"/>
    <w:semiHidden/>
    <w:rsid w:val="00E7230E"/>
    <w:pPr>
      <w:ind w:left="720"/>
      <w:contextualSpacing/>
    </w:pPr>
  </w:style>
  <w:style w:type="paragraph" w:customStyle="1" w:styleId="Criteria">
    <w:name w:val="Criteria"/>
    <w:basedOn w:val="ListParagraph"/>
    <w:qFormat/>
    <w:rsid w:val="00E7230E"/>
    <w:pPr>
      <w:numPr>
        <w:numId w:val="9"/>
      </w:numPr>
      <w:spacing w:before="300"/>
      <w:ind w:left="567" w:hanging="567"/>
    </w:pPr>
    <w:rPr>
      <w:b/>
      <w:color w:val="5F574F"/>
    </w:rPr>
  </w:style>
  <w:style w:type="character" w:customStyle="1" w:styleId="Formfields">
    <w:name w:val="Form fields"/>
    <w:basedOn w:val="DefaultParagraphFont"/>
    <w:uiPriority w:val="1"/>
    <w:rsid w:val="002853CF"/>
    <w:rPr>
      <w:rFonts w:asciiTheme="minorHAnsi" w:hAnsiTheme="minorHAnsi"/>
      <w:color w:val="000000" w:themeColor="text1"/>
      <w:sz w:val="22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D607D8"/>
    <w:pPr>
      <w:pBdr>
        <w:bottom w:val="single" w:sz="6" w:space="1" w:color="auto"/>
      </w:pBdr>
      <w:spacing w:after="0"/>
      <w:jc w:val="center"/>
    </w:pPr>
    <w:rPr>
      <w:rFonts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D607D8"/>
    <w:rPr>
      <w:rFonts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D607D8"/>
    <w:pPr>
      <w:pBdr>
        <w:top w:val="single" w:sz="6" w:space="1" w:color="auto"/>
      </w:pBdr>
      <w:spacing w:after="0"/>
      <w:jc w:val="center"/>
    </w:pPr>
    <w:rPr>
      <w:rFonts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D607D8"/>
    <w:rPr>
      <w:rFonts w:cs="Arial"/>
      <w:vanish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73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3.xml"/><Relationship Id="rId18" Type="http://schemas.openxmlformats.org/officeDocument/2006/relationships/image" Target="media/image6.wmf"/><Relationship Id="rId26" Type="http://schemas.openxmlformats.org/officeDocument/2006/relationships/image" Target="media/image10.wmf"/><Relationship Id="rId39" Type="http://schemas.openxmlformats.org/officeDocument/2006/relationships/control" Target="activeX/activeX16.xml"/><Relationship Id="rId21" Type="http://schemas.openxmlformats.org/officeDocument/2006/relationships/control" Target="activeX/activeX7.xml"/><Relationship Id="rId34" Type="http://schemas.openxmlformats.org/officeDocument/2006/relationships/image" Target="media/image14.wmf"/><Relationship Id="rId42" Type="http://schemas.openxmlformats.org/officeDocument/2006/relationships/header" Target="header2.xml"/><Relationship Id="rId47" Type="http://schemas.openxmlformats.org/officeDocument/2006/relationships/control" Target="activeX/activeX18.xml"/><Relationship Id="rId50" Type="http://schemas.openxmlformats.org/officeDocument/2006/relationships/image" Target="media/image23.wmf"/><Relationship Id="rId55" Type="http://schemas.openxmlformats.org/officeDocument/2006/relationships/control" Target="activeX/activeX2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9" Type="http://schemas.openxmlformats.org/officeDocument/2006/relationships/control" Target="activeX/activeX11.xml"/><Relationship Id="rId11" Type="http://schemas.openxmlformats.org/officeDocument/2006/relationships/control" Target="activeX/activeX2.xml"/><Relationship Id="rId24" Type="http://schemas.openxmlformats.org/officeDocument/2006/relationships/image" Target="media/image9.wmf"/><Relationship Id="rId32" Type="http://schemas.openxmlformats.org/officeDocument/2006/relationships/image" Target="media/image13.wmf"/><Relationship Id="rId37" Type="http://schemas.openxmlformats.org/officeDocument/2006/relationships/control" Target="activeX/activeX15.xml"/><Relationship Id="rId40" Type="http://schemas.openxmlformats.org/officeDocument/2006/relationships/header" Target="header1.xml"/><Relationship Id="rId45" Type="http://schemas.openxmlformats.org/officeDocument/2006/relationships/control" Target="activeX/activeX17.xml"/><Relationship Id="rId53" Type="http://schemas.openxmlformats.org/officeDocument/2006/relationships/control" Target="activeX/activeX21.xml"/><Relationship Id="rId58" Type="http://schemas.openxmlformats.org/officeDocument/2006/relationships/footer" Target="footer3.xml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control" Target="activeX/activeX6.xml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control" Target="activeX/activeX10.xml"/><Relationship Id="rId30" Type="http://schemas.openxmlformats.org/officeDocument/2006/relationships/image" Target="media/image12.wmf"/><Relationship Id="rId35" Type="http://schemas.openxmlformats.org/officeDocument/2006/relationships/control" Target="activeX/activeX14.xml"/><Relationship Id="rId43" Type="http://schemas.openxmlformats.org/officeDocument/2006/relationships/footer" Target="footer2.xml"/><Relationship Id="rId48" Type="http://schemas.openxmlformats.org/officeDocument/2006/relationships/image" Target="media/image22.wmf"/><Relationship Id="rId56" Type="http://schemas.openxmlformats.org/officeDocument/2006/relationships/header" Target="header3.xml"/><Relationship Id="rId8" Type="http://schemas.openxmlformats.org/officeDocument/2006/relationships/image" Target="media/image1.wmf"/><Relationship Id="rId51" Type="http://schemas.openxmlformats.org/officeDocument/2006/relationships/control" Target="activeX/activeX20.xml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control" Target="activeX/activeX5.xml"/><Relationship Id="rId25" Type="http://schemas.openxmlformats.org/officeDocument/2006/relationships/control" Target="activeX/activeX9.xml"/><Relationship Id="rId33" Type="http://schemas.openxmlformats.org/officeDocument/2006/relationships/control" Target="activeX/activeX13.xml"/><Relationship Id="rId38" Type="http://schemas.openxmlformats.org/officeDocument/2006/relationships/image" Target="media/image16.wmf"/><Relationship Id="rId46" Type="http://schemas.openxmlformats.org/officeDocument/2006/relationships/image" Target="media/image21.wmf"/><Relationship Id="rId59" Type="http://schemas.openxmlformats.org/officeDocument/2006/relationships/fontTable" Target="fontTable.xml"/><Relationship Id="rId20" Type="http://schemas.openxmlformats.org/officeDocument/2006/relationships/image" Target="media/image7.wmf"/><Relationship Id="rId41" Type="http://schemas.openxmlformats.org/officeDocument/2006/relationships/footer" Target="footer1.xml"/><Relationship Id="rId54" Type="http://schemas.openxmlformats.org/officeDocument/2006/relationships/image" Target="media/image25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ontrol" Target="activeX/activeX4.xml"/><Relationship Id="rId23" Type="http://schemas.openxmlformats.org/officeDocument/2006/relationships/control" Target="activeX/activeX8.xml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49" Type="http://schemas.openxmlformats.org/officeDocument/2006/relationships/control" Target="activeX/activeX19.xml"/><Relationship Id="rId57" Type="http://schemas.openxmlformats.org/officeDocument/2006/relationships/header" Target="header4.xml"/><Relationship Id="rId10" Type="http://schemas.openxmlformats.org/officeDocument/2006/relationships/image" Target="media/image2.wmf"/><Relationship Id="rId31" Type="http://schemas.openxmlformats.org/officeDocument/2006/relationships/control" Target="activeX/activeX12.xml"/><Relationship Id="rId44" Type="http://schemas.openxmlformats.org/officeDocument/2006/relationships/image" Target="media/image20.wmf"/><Relationship Id="rId52" Type="http://schemas.openxmlformats.org/officeDocument/2006/relationships/image" Target="media/image24.wmf"/><Relationship Id="rId6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control" Target="activeX/activeX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Stationery_Project\Stationery_2016_45th_Parliament\Template%20review%20May%202018\People%20Strategies%20templates\Job-description2019.dotx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E3A6B9-287F-4497-AD89-7EDDC5DAAB83}"/>
      </w:docPartPr>
      <w:docPartBody>
        <w:p w:rsidR="0052047B" w:rsidRDefault="0052047B">
          <w:r w:rsidRPr="004234B6">
            <w:rPr>
              <w:rStyle w:val="PlaceholderText"/>
            </w:rPr>
            <w:t>Click here to enter text.</w:t>
          </w:r>
        </w:p>
      </w:docPartBody>
    </w:docPart>
    <w:docPart>
      <w:docPartPr>
        <w:name w:val="E5CA8C4999154B7F96A221EC136A32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F75CB5-ADFC-491A-881B-9987018A5FB5}"/>
      </w:docPartPr>
      <w:docPartBody>
        <w:p w:rsidR="0052047B" w:rsidRDefault="00CA645D" w:rsidP="00CA645D">
          <w:pPr>
            <w:pStyle w:val="E5CA8C4999154B7F96A221EC136A327017"/>
          </w:pPr>
          <w:r w:rsidRPr="004234B6">
            <w:rPr>
              <w:rStyle w:val="PlaceholderText"/>
            </w:rPr>
            <w:t>Click here to enter text.</w:t>
          </w:r>
        </w:p>
      </w:docPartBody>
    </w:docPart>
    <w:docPart>
      <w:docPartPr>
        <w:name w:val="9CEF454713CC47E89406DB4236B722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49BAA3-AA90-4E35-A9D5-C0C7EA9FFAEB}"/>
      </w:docPartPr>
      <w:docPartBody>
        <w:p w:rsidR="0052047B" w:rsidRDefault="00CA645D" w:rsidP="00CA645D">
          <w:pPr>
            <w:pStyle w:val="9CEF454713CC47E89406DB4236B722AA17"/>
          </w:pPr>
          <w:r w:rsidRPr="004234B6">
            <w:rPr>
              <w:rStyle w:val="PlaceholderText"/>
            </w:rPr>
            <w:t>Click here to enter text.</w:t>
          </w:r>
        </w:p>
      </w:docPartBody>
    </w:docPart>
    <w:docPart>
      <w:docPartPr>
        <w:name w:val="8EB1C24326A14660B51E25DC0FBA81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F649DA-8D37-47B9-BCC1-8CF6FFF3416E}"/>
      </w:docPartPr>
      <w:docPartBody>
        <w:p w:rsidR="0052047B" w:rsidRDefault="00CA645D" w:rsidP="00CA645D">
          <w:pPr>
            <w:pStyle w:val="8EB1C24326A14660B51E25DC0FBA811C17"/>
          </w:pPr>
          <w:r w:rsidRPr="004234B6">
            <w:rPr>
              <w:rStyle w:val="PlaceholderText"/>
            </w:rPr>
            <w:t>Click here to enter text.</w:t>
          </w:r>
        </w:p>
      </w:docPartBody>
    </w:docPart>
    <w:docPart>
      <w:docPartPr>
        <w:name w:val="22CC7B9057324769AEE73C7FD6ADAD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B66738-27DF-46C2-9021-3C8317752E26}"/>
      </w:docPartPr>
      <w:docPartBody>
        <w:p w:rsidR="0052047B" w:rsidRDefault="00CA645D" w:rsidP="00CA645D">
          <w:pPr>
            <w:pStyle w:val="22CC7B9057324769AEE73C7FD6ADAD4017"/>
          </w:pPr>
          <w:r w:rsidRPr="004234B6">
            <w:rPr>
              <w:rStyle w:val="PlaceholderText"/>
            </w:rPr>
            <w:t>Click here to enter text.</w:t>
          </w:r>
        </w:p>
      </w:docPartBody>
    </w:docPart>
    <w:docPart>
      <w:docPartPr>
        <w:name w:val="BC2E1F2E1F204D418ACC01BBF333FE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3D3AFA-DE8D-49D7-810C-7CD1547C1967}"/>
      </w:docPartPr>
      <w:docPartBody>
        <w:p w:rsidR="0052047B" w:rsidRDefault="00CA645D" w:rsidP="00CA645D">
          <w:pPr>
            <w:pStyle w:val="BC2E1F2E1F204D418ACC01BBF333FED017"/>
          </w:pPr>
          <w:r w:rsidRPr="004234B6">
            <w:rPr>
              <w:rStyle w:val="PlaceholderText"/>
            </w:rPr>
            <w:t>Click here to enter text.</w:t>
          </w:r>
        </w:p>
      </w:docPartBody>
    </w:docPart>
    <w:docPart>
      <w:docPartPr>
        <w:name w:val="5C50C871B9394237B9093D79927F85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1717C5-8A8E-4388-AE4A-5B7F3FCDFB42}"/>
      </w:docPartPr>
      <w:docPartBody>
        <w:p w:rsidR="0052047B" w:rsidRDefault="00CA645D" w:rsidP="00CA645D">
          <w:pPr>
            <w:pStyle w:val="5C50C871B9394237B9093D79927F85AB17"/>
          </w:pPr>
          <w:r w:rsidRPr="004234B6">
            <w:rPr>
              <w:rStyle w:val="PlaceholderText"/>
            </w:rPr>
            <w:t>Click here to enter text.</w:t>
          </w:r>
        </w:p>
      </w:docPartBody>
    </w:docPart>
    <w:docPart>
      <w:docPartPr>
        <w:name w:val="BAF29E45F48847958D581C6F55601D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6A99FF-E3B4-43A0-B00C-D3F73E7C74D0}"/>
      </w:docPartPr>
      <w:docPartBody>
        <w:p w:rsidR="0052047B" w:rsidRDefault="00CA645D" w:rsidP="00CA645D">
          <w:pPr>
            <w:pStyle w:val="BAF29E45F48847958D581C6F55601D8A17"/>
          </w:pPr>
          <w:r w:rsidRPr="004234B6">
            <w:rPr>
              <w:rStyle w:val="PlaceholderText"/>
            </w:rPr>
            <w:t>Click here to enter text.</w:t>
          </w:r>
        </w:p>
      </w:docPartBody>
    </w:docPart>
    <w:docPart>
      <w:docPartPr>
        <w:name w:val="A67FD04887B94D10B527D726D75195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2568CE-8ECC-4871-B279-96752EAF6C30}"/>
      </w:docPartPr>
      <w:docPartBody>
        <w:p w:rsidR="0052047B" w:rsidRDefault="00CA645D" w:rsidP="00CA645D">
          <w:pPr>
            <w:pStyle w:val="A67FD04887B94D10B527D726D751955F17"/>
          </w:pPr>
          <w:r w:rsidRPr="004234B6">
            <w:rPr>
              <w:rStyle w:val="PlaceholderText"/>
            </w:rPr>
            <w:t>Click here to enter text.</w:t>
          </w:r>
        </w:p>
      </w:docPartBody>
    </w:docPart>
    <w:docPart>
      <w:docPartPr>
        <w:name w:val="B9900270E8D040D0A4594933A891B4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01FA8E-C482-484C-AAA7-C1AD75256D2E}"/>
      </w:docPartPr>
      <w:docPartBody>
        <w:p w:rsidR="0052047B" w:rsidRDefault="00CA645D" w:rsidP="00CA645D">
          <w:pPr>
            <w:pStyle w:val="B9900270E8D040D0A4594933A891B4AC17"/>
          </w:pPr>
          <w:r w:rsidRPr="004234B6">
            <w:rPr>
              <w:rStyle w:val="PlaceholderText"/>
            </w:rPr>
            <w:t>Click here to enter text.</w:t>
          </w:r>
        </w:p>
      </w:docPartBody>
    </w:docPart>
    <w:docPart>
      <w:docPartPr>
        <w:name w:val="E060D1A1D07C4FA3A77909F3E47BF6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9A0D2A-353B-4ADB-A4E1-16BECEF3AF61}"/>
      </w:docPartPr>
      <w:docPartBody>
        <w:p w:rsidR="0052047B" w:rsidRDefault="00CA645D" w:rsidP="00CA645D">
          <w:pPr>
            <w:pStyle w:val="E060D1A1D07C4FA3A77909F3E47BF6DE17"/>
          </w:pPr>
          <w:r w:rsidRPr="004234B6">
            <w:rPr>
              <w:rStyle w:val="PlaceholderText"/>
            </w:rPr>
            <w:t>Click here to enter text.</w:t>
          </w:r>
        </w:p>
      </w:docPartBody>
    </w:docPart>
    <w:docPart>
      <w:docPartPr>
        <w:name w:val="1E73E0CD9FE04EE28DCB942375E6D8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0DBD9C-50BB-40A8-B838-2B6C05921B91}"/>
      </w:docPartPr>
      <w:docPartBody>
        <w:p w:rsidR="0052047B" w:rsidRDefault="00CA645D" w:rsidP="00CA645D">
          <w:pPr>
            <w:pStyle w:val="1E73E0CD9FE04EE28DCB942375E6D8E417"/>
          </w:pPr>
          <w:r w:rsidRPr="004234B6">
            <w:rPr>
              <w:rStyle w:val="PlaceholderText"/>
            </w:rPr>
            <w:t>Click here to enter text.</w:t>
          </w:r>
        </w:p>
      </w:docPartBody>
    </w:docPart>
    <w:docPart>
      <w:docPartPr>
        <w:name w:val="A4D05F3E87C645879867B0424A69FF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19F30A-4CD8-4571-8DBA-CE80A8818145}"/>
      </w:docPartPr>
      <w:docPartBody>
        <w:p w:rsidR="0052047B" w:rsidRDefault="00CA645D" w:rsidP="00CA645D">
          <w:pPr>
            <w:pStyle w:val="A4D05F3E87C645879867B0424A69FFED17"/>
          </w:pPr>
          <w:r w:rsidRPr="004234B6">
            <w:rPr>
              <w:rStyle w:val="PlaceholderText"/>
            </w:rPr>
            <w:t>Click here to enter text.</w:t>
          </w:r>
        </w:p>
      </w:docPartBody>
    </w:docPart>
    <w:docPart>
      <w:docPartPr>
        <w:name w:val="29CD58C004A047F59662FC72993364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6A722F-C5FC-4509-A32A-B46D405DD36F}"/>
      </w:docPartPr>
      <w:docPartBody>
        <w:p w:rsidR="0052047B" w:rsidRDefault="00CA645D" w:rsidP="00CA645D">
          <w:pPr>
            <w:pStyle w:val="29CD58C004A047F59662FC72993364C117"/>
          </w:pPr>
          <w:r w:rsidRPr="004234B6">
            <w:rPr>
              <w:rStyle w:val="PlaceholderText"/>
            </w:rPr>
            <w:t>Click here to enter text.</w:t>
          </w:r>
        </w:p>
      </w:docPartBody>
    </w:docPart>
    <w:docPart>
      <w:docPartPr>
        <w:name w:val="6C76A2B1C86E43D99E5064C43255E9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284534-29D8-4C99-8C27-0A02AF4ECD33}"/>
      </w:docPartPr>
      <w:docPartBody>
        <w:p w:rsidR="0052047B" w:rsidRDefault="00CA645D" w:rsidP="00CA645D">
          <w:pPr>
            <w:pStyle w:val="6C76A2B1C86E43D99E5064C43255E9E817"/>
          </w:pPr>
          <w:r w:rsidRPr="004234B6">
            <w:rPr>
              <w:rStyle w:val="PlaceholderText"/>
            </w:rPr>
            <w:t>Click here to enter text.</w:t>
          </w:r>
        </w:p>
      </w:docPartBody>
    </w:docPart>
    <w:docPart>
      <w:docPartPr>
        <w:name w:val="FDA2E1C0B8094AF9ABFE2F880B69FA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E5FE82-55A4-4663-BA46-743C6CA0567A}"/>
      </w:docPartPr>
      <w:docPartBody>
        <w:p w:rsidR="0052047B" w:rsidRDefault="00CA645D" w:rsidP="00CA645D">
          <w:pPr>
            <w:pStyle w:val="FDA2E1C0B8094AF9ABFE2F880B69FA9C14"/>
          </w:pPr>
          <w:r w:rsidRPr="004234B6">
            <w:rPr>
              <w:rStyle w:val="PlaceholderText"/>
            </w:rPr>
            <w:t>Click here to enter text.</w:t>
          </w:r>
        </w:p>
      </w:docPartBody>
    </w:docPart>
    <w:docPart>
      <w:docPartPr>
        <w:name w:val="D4DDA70DECF943E198147184B6426A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5CAE64-1F0B-41C5-ACBF-58DF284E10DE}"/>
      </w:docPartPr>
      <w:docPartBody>
        <w:p w:rsidR="0052047B" w:rsidRDefault="00CA645D" w:rsidP="00CA645D">
          <w:pPr>
            <w:pStyle w:val="D4DDA70DECF943E198147184B6426A9814"/>
          </w:pPr>
          <w:r w:rsidRPr="004234B6">
            <w:rPr>
              <w:rStyle w:val="PlaceholderText"/>
            </w:rPr>
            <w:t>Click here to enter text.</w:t>
          </w:r>
        </w:p>
      </w:docPartBody>
    </w:docPart>
    <w:docPart>
      <w:docPartPr>
        <w:name w:val="2EEF1335E7A24931B7DBA062A94BEB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156DC5-D0E8-47CB-940F-572A1D9A128A}"/>
      </w:docPartPr>
      <w:docPartBody>
        <w:p w:rsidR="0052047B" w:rsidRDefault="00CA645D" w:rsidP="00CA645D">
          <w:pPr>
            <w:pStyle w:val="2EEF1335E7A24931B7DBA062A94BEB5B14"/>
          </w:pPr>
          <w:r w:rsidRPr="004234B6">
            <w:rPr>
              <w:rStyle w:val="PlaceholderText"/>
            </w:rPr>
            <w:t>Click here to enter text.</w:t>
          </w:r>
        </w:p>
      </w:docPartBody>
    </w:docPart>
    <w:docPart>
      <w:docPartPr>
        <w:name w:val="4028EF261FAB49D1AC233EAE6B97F4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50BB93-5062-4321-80EA-87FE8D5516BC}"/>
      </w:docPartPr>
      <w:docPartBody>
        <w:p w:rsidR="0052047B" w:rsidRDefault="00CA645D" w:rsidP="00CA645D">
          <w:pPr>
            <w:pStyle w:val="4028EF261FAB49D1AC233EAE6B97F43114"/>
          </w:pPr>
          <w:r w:rsidRPr="004234B6">
            <w:rPr>
              <w:rStyle w:val="PlaceholderText"/>
            </w:rPr>
            <w:t>Click here to enter text.</w:t>
          </w:r>
        </w:p>
      </w:docPartBody>
    </w:docPart>
    <w:docPart>
      <w:docPartPr>
        <w:name w:val="0143FDE62FB949B1B6F048613EEC11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9A47A8-7C12-4BC9-9E32-1A5016AED731}"/>
      </w:docPartPr>
      <w:docPartBody>
        <w:p w:rsidR="0052047B" w:rsidRDefault="00CA645D" w:rsidP="00CA645D">
          <w:pPr>
            <w:pStyle w:val="0143FDE62FB949B1B6F048613EEC11DD13"/>
          </w:pPr>
          <w:r w:rsidRPr="004234B6">
            <w:rPr>
              <w:rStyle w:val="PlaceholderText"/>
            </w:rPr>
            <w:t>Click here to enter text.</w:t>
          </w:r>
        </w:p>
      </w:docPartBody>
    </w:docPart>
    <w:docPart>
      <w:docPartPr>
        <w:name w:val="7D5484DF8033416FBFFC5756CE9676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60EDF6-76D8-4BC7-BD21-FCAB7900F93C}"/>
      </w:docPartPr>
      <w:docPartBody>
        <w:p w:rsidR="0052047B" w:rsidRDefault="00CA645D" w:rsidP="00CA645D">
          <w:pPr>
            <w:pStyle w:val="7D5484DF8033416FBFFC5756CE96768213"/>
          </w:pPr>
          <w:r w:rsidRPr="004234B6">
            <w:rPr>
              <w:rStyle w:val="PlaceholderText"/>
            </w:rPr>
            <w:t>Click here to enter text.</w:t>
          </w:r>
        </w:p>
      </w:docPartBody>
    </w:docPart>
    <w:docPart>
      <w:docPartPr>
        <w:name w:val="05921FCB5A264B68965BF1F9E039E9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4BD0BA-5D3A-467D-AAFD-8DEE7BFCB1FA}"/>
      </w:docPartPr>
      <w:docPartBody>
        <w:p w:rsidR="0052047B" w:rsidRDefault="00CA645D" w:rsidP="00CA645D">
          <w:pPr>
            <w:pStyle w:val="05921FCB5A264B68965BF1F9E039E99B13"/>
          </w:pPr>
          <w:r w:rsidRPr="004234B6">
            <w:rPr>
              <w:rStyle w:val="PlaceholderText"/>
            </w:rPr>
            <w:t>Click here to enter text.</w:t>
          </w:r>
        </w:p>
      </w:docPartBody>
    </w:docPart>
    <w:docPart>
      <w:docPartPr>
        <w:name w:val="9999B68A34A44E869374210C66C49A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2CE7C8-D9F2-4C8F-904A-225EA49112F2}"/>
      </w:docPartPr>
      <w:docPartBody>
        <w:p w:rsidR="0052047B" w:rsidRDefault="00CA645D" w:rsidP="00CA645D">
          <w:pPr>
            <w:pStyle w:val="9999B68A34A44E869374210C66C49A2612"/>
          </w:pPr>
          <w:r w:rsidRPr="004234B6">
            <w:rPr>
              <w:rStyle w:val="PlaceholderText"/>
            </w:rPr>
            <w:t>Click here to enter text.</w:t>
          </w:r>
        </w:p>
      </w:docPartBody>
    </w:docPart>
    <w:docPart>
      <w:docPartPr>
        <w:name w:val="79423E7140774F5288D5D502A821FB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541BDF-2E9A-4BC2-9095-380103595C96}"/>
      </w:docPartPr>
      <w:docPartBody>
        <w:p w:rsidR="0052047B" w:rsidRDefault="00CA645D" w:rsidP="00CA645D">
          <w:pPr>
            <w:pStyle w:val="79423E7140774F5288D5D502A821FB6F12"/>
          </w:pPr>
          <w:r w:rsidRPr="004234B6">
            <w:rPr>
              <w:rStyle w:val="PlaceholderText"/>
            </w:rPr>
            <w:t>Click here to enter text.</w:t>
          </w:r>
        </w:p>
      </w:docPartBody>
    </w:docPart>
    <w:docPart>
      <w:docPartPr>
        <w:name w:val="EA6430BA5258459A92173F11A20AEB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3D8776-EEC9-4B75-A0E9-D747967403CC}"/>
      </w:docPartPr>
      <w:docPartBody>
        <w:p w:rsidR="0052047B" w:rsidRDefault="00CA645D" w:rsidP="00CA645D">
          <w:pPr>
            <w:pStyle w:val="EA6430BA5258459A92173F11A20AEB5312"/>
          </w:pPr>
          <w:r w:rsidRPr="004234B6">
            <w:rPr>
              <w:rStyle w:val="PlaceholderText"/>
            </w:rPr>
            <w:t>Click here to enter text.</w:t>
          </w:r>
        </w:p>
      </w:docPartBody>
    </w:docPart>
    <w:docPart>
      <w:docPartPr>
        <w:name w:val="44072DF413794B2F9BCC0D556EF704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139679-9FB0-4358-8637-19198494ED6A}"/>
      </w:docPartPr>
      <w:docPartBody>
        <w:p w:rsidR="0052047B" w:rsidRDefault="00CA645D" w:rsidP="00CA645D">
          <w:pPr>
            <w:pStyle w:val="44072DF413794B2F9BCC0D556EF7047D12"/>
          </w:pPr>
          <w:r w:rsidRPr="004234B6">
            <w:rPr>
              <w:rStyle w:val="PlaceholderText"/>
            </w:rPr>
            <w:t>Click here to enter text.</w:t>
          </w:r>
        </w:p>
      </w:docPartBody>
    </w:docPart>
    <w:docPart>
      <w:docPartPr>
        <w:name w:val="5AFAC750103A471E81D5470F1C251B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A93C8E-BD35-47A4-B10A-FC9DCBB64595}"/>
      </w:docPartPr>
      <w:docPartBody>
        <w:p w:rsidR="0052047B" w:rsidRDefault="00CA645D" w:rsidP="00CA645D">
          <w:pPr>
            <w:pStyle w:val="5AFAC750103A471E81D5470F1C251B6512"/>
          </w:pPr>
          <w:r w:rsidRPr="004234B6">
            <w:rPr>
              <w:rStyle w:val="PlaceholderText"/>
            </w:rPr>
            <w:t>Click here to enter text.</w:t>
          </w:r>
        </w:p>
      </w:docPartBody>
    </w:docPart>
    <w:docPart>
      <w:docPartPr>
        <w:name w:val="4C116C7836C246A0992A451B6CFEC1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CA27B2-0F86-4E24-80EA-A90ADBEB228A}"/>
      </w:docPartPr>
      <w:docPartBody>
        <w:p w:rsidR="0052047B" w:rsidRDefault="00CA645D" w:rsidP="00CA645D">
          <w:pPr>
            <w:pStyle w:val="4C116C7836C246A0992A451B6CFEC17612"/>
          </w:pPr>
          <w:r w:rsidRPr="004234B6">
            <w:rPr>
              <w:rStyle w:val="PlaceholderText"/>
            </w:rPr>
            <w:t>Click here to enter text.</w:t>
          </w:r>
        </w:p>
      </w:docPartBody>
    </w:docPart>
    <w:docPart>
      <w:docPartPr>
        <w:name w:val="AC3769C7E58E4A9D858D57B7B9CA27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042CB9-1AAE-4512-A731-D5E6B7A5417F}"/>
      </w:docPartPr>
      <w:docPartBody>
        <w:p w:rsidR="0052047B" w:rsidRDefault="00CA645D" w:rsidP="00CA645D">
          <w:pPr>
            <w:pStyle w:val="AC3769C7E58E4A9D858D57B7B9CA273B12"/>
          </w:pPr>
          <w:r w:rsidRPr="004234B6">
            <w:rPr>
              <w:rStyle w:val="PlaceholderText"/>
            </w:rPr>
            <w:t>Click here to enter text.</w:t>
          </w:r>
        </w:p>
      </w:docPartBody>
    </w:docPart>
    <w:docPart>
      <w:docPartPr>
        <w:name w:val="254E01F04B454434BD0241C8F41C8F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CE312A-D585-43C1-AF74-3D5F8C38B787}"/>
      </w:docPartPr>
      <w:docPartBody>
        <w:p w:rsidR="0052047B" w:rsidRDefault="00CA645D" w:rsidP="00CA645D">
          <w:pPr>
            <w:pStyle w:val="254E01F04B454434BD0241C8F41C8F9412"/>
          </w:pPr>
          <w:r w:rsidRPr="004234B6">
            <w:rPr>
              <w:rStyle w:val="PlaceholderText"/>
            </w:rPr>
            <w:t>Click here to enter text.</w:t>
          </w:r>
        </w:p>
      </w:docPartBody>
    </w:docPart>
    <w:docPart>
      <w:docPartPr>
        <w:name w:val="7B003A83A8384A30BADC112C3F457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9DD96B-A0EA-4722-BA62-632F372F4DC9}"/>
      </w:docPartPr>
      <w:docPartBody>
        <w:p w:rsidR="00CA645D" w:rsidRDefault="00CA645D" w:rsidP="00CA645D">
          <w:pPr>
            <w:pStyle w:val="7B003A83A8384A30BADC112C3F4570567"/>
          </w:pPr>
          <w:r w:rsidRPr="004234B6">
            <w:rPr>
              <w:rStyle w:val="PlaceholderText"/>
            </w:rPr>
            <w:t>Click here to enter a date.</w:t>
          </w:r>
        </w:p>
      </w:docPartBody>
    </w:docPart>
    <w:docPart>
      <w:docPartPr>
        <w:name w:val="11533927F6F04730BE6C7CFC414917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A04EA7-EFF1-490E-B674-61CCCF36A32B}"/>
      </w:docPartPr>
      <w:docPartBody>
        <w:p w:rsidR="00000000" w:rsidRDefault="00CA645D" w:rsidP="00CA645D">
          <w:pPr>
            <w:pStyle w:val="11533927F6F04730BE6C7CFC4149172C1"/>
          </w:pPr>
          <w:r w:rsidRPr="000B6C7E">
            <w:rPr>
              <w:rStyle w:val="PlaceholderText"/>
              <w:b/>
              <w:bCs/>
            </w:rPr>
            <w:t>Click here to enter text.</w:t>
          </w:r>
        </w:p>
      </w:docPartBody>
    </w:docPart>
    <w:docPart>
      <w:docPartPr>
        <w:name w:val="0C1881100C9B4410BE49467AB9A7B1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A5FFDF-6825-4D47-86CB-38E22640070D}"/>
      </w:docPartPr>
      <w:docPartBody>
        <w:p w:rsidR="00000000" w:rsidRDefault="00CA645D" w:rsidP="00CA645D">
          <w:pPr>
            <w:pStyle w:val="0C1881100C9B4410BE49467AB9A7B1BB1"/>
          </w:pPr>
          <w:r w:rsidRPr="0017183E">
            <w:rPr>
              <w:rStyle w:val="PlaceholderText"/>
            </w:rPr>
            <w:t>Click</w:t>
          </w:r>
          <w:r>
            <w:rPr>
              <w:rStyle w:val="PlaceholderText"/>
            </w:rPr>
            <w:t xml:space="preserve"> </w:t>
          </w:r>
          <w:r w:rsidRPr="0017183E">
            <w:rPr>
              <w:rStyle w:val="PlaceholderText"/>
            </w:rPr>
            <w:t>here to enter text.</w:t>
          </w:r>
        </w:p>
      </w:docPartBody>
    </w:docPart>
    <w:docPart>
      <w:docPartPr>
        <w:name w:val="33B17119A48C40BE86ADEF542F4849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4BDD4D-D298-40FF-B54B-45F0C88C1747}"/>
      </w:docPartPr>
      <w:docPartBody>
        <w:p w:rsidR="00000000" w:rsidRDefault="00CA645D" w:rsidP="00CA645D">
          <w:pPr>
            <w:pStyle w:val="33B17119A48C40BE86ADEF542F4849CF1"/>
          </w:pPr>
          <w:r w:rsidRPr="0017183E">
            <w:rPr>
              <w:rStyle w:val="PlaceholderText"/>
            </w:rPr>
            <w:t>Click to enter text.</w:t>
          </w:r>
        </w:p>
      </w:docPartBody>
    </w:docPart>
    <w:docPart>
      <w:docPartPr>
        <w:name w:val="C162641EF2F34245B0D4543D68E054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6B8B72-7659-4051-914C-A9DB0E708E9F}"/>
      </w:docPartPr>
      <w:docPartBody>
        <w:p w:rsidR="00000000" w:rsidRDefault="00CA645D" w:rsidP="00CA645D">
          <w:pPr>
            <w:pStyle w:val="C162641EF2F34245B0D4543D68E0548A"/>
          </w:pPr>
          <w:r w:rsidRPr="00765C98">
            <w:rPr>
              <w:rStyle w:val="PlaceholderText"/>
              <w:b/>
              <w:bCs/>
            </w:rPr>
            <w:t>Click here to enter text.</w:t>
          </w:r>
        </w:p>
      </w:docPartBody>
    </w:docPart>
    <w:docPart>
      <w:docPartPr>
        <w:name w:val="E40371D195484CDAAA100D98D005A0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54E12F-6636-4C67-A038-8BEE7EACAA13}"/>
      </w:docPartPr>
      <w:docPartBody>
        <w:p w:rsidR="00000000" w:rsidRDefault="00CA645D" w:rsidP="00CA645D">
          <w:pPr>
            <w:pStyle w:val="E40371D195484CDAAA100D98D005A0C2"/>
          </w:pPr>
          <w:r w:rsidRPr="0017183E">
            <w:rPr>
              <w:rStyle w:val="PlaceholderText"/>
            </w:rPr>
            <w:t>Click here to enter text.</w:t>
          </w:r>
        </w:p>
      </w:docPartBody>
    </w:docPart>
    <w:docPart>
      <w:docPartPr>
        <w:name w:val="93EF54909ADB4CFEA8898B3928A4CC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A448D0-F41C-49E0-918B-796B23639993}"/>
      </w:docPartPr>
      <w:docPartBody>
        <w:p w:rsidR="00000000" w:rsidRDefault="00CA645D" w:rsidP="00CA645D">
          <w:pPr>
            <w:pStyle w:val="93EF54909ADB4CFEA8898B3928A4CC5E"/>
          </w:pPr>
          <w:r w:rsidRPr="0017183E">
            <w:rPr>
              <w:rStyle w:val="PlaceholderText"/>
            </w:rPr>
            <w:t>Click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2047B"/>
    <w:rsid w:val="0052047B"/>
    <w:rsid w:val="00CA6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A645D"/>
    <w:rPr>
      <w:color w:val="808080"/>
    </w:rPr>
  </w:style>
  <w:style w:type="paragraph" w:customStyle="1" w:styleId="E5CA8C4999154B7F96A221EC136A3270">
    <w:name w:val="E5CA8C4999154B7F96A221EC136A3270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9CEF454713CC47E89406DB4236B722AA">
    <w:name w:val="9CEF454713CC47E89406DB4236B722AA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8EB1C24326A14660B51E25DC0FBA811C">
    <w:name w:val="8EB1C24326A14660B51E25DC0FBA811C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22CC7B9057324769AEE73C7FD6ADAD40">
    <w:name w:val="22CC7B9057324769AEE73C7FD6ADAD40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BC2E1F2E1F204D418ACC01BBF333FED0">
    <w:name w:val="BC2E1F2E1F204D418ACC01BBF333FED0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5C50C871B9394237B9093D79927F85AB">
    <w:name w:val="5C50C871B9394237B9093D79927F85AB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BAF29E45F48847958D581C6F55601D8A">
    <w:name w:val="BAF29E45F48847958D581C6F55601D8A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A67FD04887B94D10B527D726D751955F">
    <w:name w:val="A67FD04887B94D10B527D726D751955F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B9900270E8D040D0A4594933A891B4AC">
    <w:name w:val="B9900270E8D040D0A4594933A891B4AC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E060D1A1D07C4FA3A77909F3E47BF6DE">
    <w:name w:val="E060D1A1D07C4FA3A77909F3E47BF6DE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1E73E0CD9FE04EE28DCB942375E6D8E4">
    <w:name w:val="1E73E0CD9FE04EE28DCB942375E6D8E4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1B393FD56F604BC49880432C695353E4">
    <w:name w:val="1B393FD56F604BC49880432C695353E4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EDE84EE4E3E54A5FADCE145B975F8041">
    <w:name w:val="EDE84EE4E3E54A5FADCE145B975F8041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A4D05F3E87C645879867B0424A69FFED">
    <w:name w:val="A4D05F3E87C645879867B0424A69FFED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29CD58C004A047F59662FC72993364C1">
    <w:name w:val="29CD58C004A047F59662FC72993364C1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6C76A2B1C86E43D99E5064C43255E9E8">
    <w:name w:val="6C76A2B1C86E43D99E5064C43255E9E8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E5CA8C4999154B7F96A221EC136A32701">
    <w:name w:val="E5CA8C4999154B7F96A221EC136A32701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9CEF454713CC47E89406DB4236B722AA1">
    <w:name w:val="9CEF454713CC47E89406DB4236B722AA1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8EB1C24326A14660B51E25DC0FBA811C1">
    <w:name w:val="8EB1C24326A14660B51E25DC0FBA811C1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22CC7B9057324769AEE73C7FD6ADAD401">
    <w:name w:val="22CC7B9057324769AEE73C7FD6ADAD401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BC2E1F2E1F204D418ACC01BBF333FED01">
    <w:name w:val="BC2E1F2E1F204D418ACC01BBF333FED01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5C50C871B9394237B9093D79927F85AB1">
    <w:name w:val="5C50C871B9394237B9093D79927F85AB1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BAF29E45F48847958D581C6F55601D8A1">
    <w:name w:val="BAF29E45F48847958D581C6F55601D8A1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A67FD04887B94D10B527D726D751955F1">
    <w:name w:val="A67FD04887B94D10B527D726D751955F1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B9900270E8D040D0A4594933A891B4AC1">
    <w:name w:val="B9900270E8D040D0A4594933A891B4AC1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E060D1A1D07C4FA3A77909F3E47BF6DE1">
    <w:name w:val="E060D1A1D07C4FA3A77909F3E47BF6DE1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1E73E0CD9FE04EE28DCB942375E6D8E41">
    <w:name w:val="1E73E0CD9FE04EE28DCB942375E6D8E41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1B393FD56F604BC49880432C695353E41">
    <w:name w:val="1B393FD56F604BC49880432C695353E41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EDE84EE4E3E54A5FADCE145B975F80411">
    <w:name w:val="EDE84EE4E3E54A5FADCE145B975F80411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A4D05F3E87C645879867B0424A69FFED1">
    <w:name w:val="A4D05F3E87C645879867B0424A69FFED1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29CD58C004A047F59662FC72993364C11">
    <w:name w:val="29CD58C004A047F59662FC72993364C11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6C76A2B1C86E43D99E5064C43255E9E81">
    <w:name w:val="6C76A2B1C86E43D99E5064C43255E9E81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E5CA8C4999154B7F96A221EC136A32702">
    <w:name w:val="E5CA8C4999154B7F96A221EC136A32702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9CEF454713CC47E89406DB4236B722AA2">
    <w:name w:val="9CEF454713CC47E89406DB4236B722AA2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8EB1C24326A14660B51E25DC0FBA811C2">
    <w:name w:val="8EB1C24326A14660B51E25DC0FBA811C2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22CC7B9057324769AEE73C7FD6ADAD402">
    <w:name w:val="22CC7B9057324769AEE73C7FD6ADAD402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BC2E1F2E1F204D418ACC01BBF333FED02">
    <w:name w:val="BC2E1F2E1F204D418ACC01BBF333FED02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5C50C871B9394237B9093D79927F85AB2">
    <w:name w:val="5C50C871B9394237B9093D79927F85AB2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BAF29E45F48847958D581C6F55601D8A2">
    <w:name w:val="BAF29E45F48847958D581C6F55601D8A2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A67FD04887B94D10B527D726D751955F2">
    <w:name w:val="A67FD04887B94D10B527D726D751955F2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B9900270E8D040D0A4594933A891B4AC2">
    <w:name w:val="B9900270E8D040D0A4594933A891B4AC2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E060D1A1D07C4FA3A77909F3E47BF6DE2">
    <w:name w:val="E060D1A1D07C4FA3A77909F3E47BF6DE2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1E73E0CD9FE04EE28DCB942375E6D8E42">
    <w:name w:val="1E73E0CD9FE04EE28DCB942375E6D8E42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1B393FD56F604BC49880432C695353E42">
    <w:name w:val="1B393FD56F604BC49880432C695353E42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EDE84EE4E3E54A5FADCE145B975F80412">
    <w:name w:val="EDE84EE4E3E54A5FADCE145B975F80412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A4D05F3E87C645879867B0424A69FFED2">
    <w:name w:val="A4D05F3E87C645879867B0424A69FFED2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29CD58C004A047F59662FC72993364C12">
    <w:name w:val="29CD58C004A047F59662FC72993364C12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6C76A2B1C86E43D99E5064C43255E9E82">
    <w:name w:val="6C76A2B1C86E43D99E5064C43255E9E82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E5CA8C4999154B7F96A221EC136A32703">
    <w:name w:val="E5CA8C4999154B7F96A221EC136A32703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9CEF454713CC47E89406DB4236B722AA3">
    <w:name w:val="9CEF454713CC47E89406DB4236B722AA3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8EB1C24326A14660B51E25DC0FBA811C3">
    <w:name w:val="8EB1C24326A14660B51E25DC0FBA811C3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22CC7B9057324769AEE73C7FD6ADAD403">
    <w:name w:val="22CC7B9057324769AEE73C7FD6ADAD403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BC2E1F2E1F204D418ACC01BBF333FED03">
    <w:name w:val="BC2E1F2E1F204D418ACC01BBF333FED03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5C50C871B9394237B9093D79927F85AB3">
    <w:name w:val="5C50C871B9394237B9093D79927F85AB3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BAF29E45F48847958D581C6F55601D8A3">
    <w:name w:val="BAF29E45F48847958D581C6F55601D8A3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A67FD04887B94D10B527D726D751955F3">
    <w:name w:val="A67FD04887B94D10B527D726D751955F3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B9900270E8D040D0A4594933A891B4AC3">
    <w:name w:val="B9900270E8D040D0A4594933A891B4AC3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E060D1A1D07C4FA3A77909F3E47BF6DE3">
    <w:name w:val="E060D1A1D07C4FA3A77909F3E47BF6DE3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1E73E0CD9FE04EE28DCB942375E6D8E43">
    <w:name w:val="1E73E0CD9FE04EE28DCB942375E6D8E43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1B393FD56F604BC49880432C695353E43">
    <w:name w:val="1B393FD56F604BC49880432C695353E43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EDE84EE4E3E54A5FADCE145B975F80413">
    <w:name w:val="EDE84EE4E3E54A5FADCE145B975F80413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A4D05F3E87C645879867B0424A69FFED3">
    <w:name w:val="A4D05F3E87C645879867B0424A69FFED3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29CD58C004A047F59662FC72993364C13">
    <w:name w:val="29CD58C004A047F59662FC72993364C13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6C76A2B1C86E43D99E5064C43255E9E83">
    <w:name w:val="6C76A2B1C86E43D99E5064C43255E9E83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FDA2E1C0B8094AF9ABFE2F880B69FA9C">
    <w:name w:val="FDA2E1C0B8094AF9ABFE2F880B69FA9C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D4DDA70DECF943E198147184B6426A98">
    <w:name w:val="D4DDA70DECF943E198147184B6426A98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2EEF1335E7A24931B7DBA062A94BEB5B">
    <w:name w:val="2EEF1335E7A24931B7DBA062A94BEB5B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4028EF261FAB49D1AC233EAE6B97F431">
    <w:name w:val="4028EF261FAB49D1AC233EAE6B97F431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E5CA8C4999154B7F96A221EC136A32704">
    <w:name w:val="E5CA8C4999154B7F96A221EC136A32704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9CEF454713CC47E89406DB4236B722AA4">
    <w:name w:val="9CEF454713CC47E89406DB4236B722AA4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8EB1C24326A14660B51E25DC0FBA811C4">
    <w:name w:val="8EB1C24326A14660B51E25DC0FBA811C4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22CC7B9057324769AEE73C7FD6ADAD404">
    <w:name w:val="22CC7B9057324769AEE73C7FD6ADAD404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BC2E1F2E1F204D418ACC01BBF333FED04">
    <w:name w:val="BC2E1F2E1F204D418ACC01BBF333FED04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5C50C871B9394237B9093D79927F85AB4">
    <w:name w:val="5C50C871B9394237B9093D79927F85AB4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BAF29E45F48847958D581C6F55601D8A4">
    <w:name w:val="BAF29E45F48847958D581C6F55601D8A4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A67FD04887B94D10B527D726D751955F4">
    <w:name w:val="A67FD04887B94D10B527D726D751955F4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B9900270E8D040D0A4594933A891B4AC4">
    <w:name w:val="B9900270E8D040D0A4594933A891B4AC4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E060D1A1D07C4FA3A77909F3E47BF6DE4">
    <w:name w:val="E060D1A1D07C4FA3A77909F3E47BF6DE4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1E73E0CD9FE04EE28DCB942375E6D8E44">
    <w:name w:val="1E73E0CD9FE04EE28DCB942375E6D8E44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1B393FD56F604BC49880432C695353E44">
    <w:name w:val="1B393FD56F604BC49880432C695353E44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EDE84EE4E3E54A5FADCE145B975F80414">
    <w:name w:val="EDE84EE4E3E54A5FADCE145B975F80414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A4D05F3E87C645879867B0424A69FFED4">
    <w:name w:val="A4D05F3E87C645879867B0424A69FFED4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29CD58C004A047F59662FC72993364C14">
    <w:name w:val="29CD58C004A047F59662FC72993364C14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6C76A2B1C86E43D99E5064C43255E9E84">
    <w:name w:val="6C76A2B1C86E43D99E5064C43255E9E84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FDA2E1C0B8094AF9ABFE2F880B69FA9C1">
    <w:name w:val="FDA2E1C0B8094AF9ABFE2F880B69FA9C1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D4DDA70DECF943E198147184B6426A981">
    <w:name w:val="D4DDA70DECF943E198147184B6426A981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2EEF1335E7A24931B7DBA062A94BEB5B1">
    <w:name w:val="2EEF1335E7A24931B7DBA062A94BEB5B1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4028EF261FAB49D1AC233EAE6B97F4311">
    <w:name w:val="4028EF261FAB49D1AC233EAE6B97F4311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0143FDE62FB949B1B6F048613EEC11DD">
    <w:name w:val="0143FDE62FB949B1B6F048613EEC11DD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7D5484DF8033416FBFFC5756CE967682">
    <w:name w:val="7D5484DF8033416FBFFC5756CE967682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05921FCB5A264B68965BF1F9E039E99B">
    <w:name w:val="05921FCB5A264B68965BF1F9E039E99B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E5CA8C4999154B7F96A221EC136A32705">
    <w:name w:val="E5CA8C4999154B7F96A221EC136A32705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9CEF454713CC47E89406DB4236B722AA5">
    <w:name w:val="9CEF454713CC47E89406DB4236B722AA5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8EB1C24326A14660B51E25DC0FBA811C5">
    <w:name w:val="8EB1C24326A14660B51E25DC0FBA811C5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22CC7B9057324769AEE73C7FD6ADAD405">
    <w:name w:val="22CC7B9057324769AEE73C7FD6ADAD405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BC2E1F2E1F204D418ACC01BBF333FED05">
    <w:name w:val="BC2E1F2E1F204D418ACC01BBF333FED05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5C50C871B9394237B9093D79927F85AB5">
    <w:name w:val="5C50C871B9394237B9093D79927F85AB5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BAF29E45F48847958D581C6F55601D8A5">
    <w:name w:val="BAF29E45F48847958D581C6F55601D8A5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A67FD04887B94D10B527D726D751955F5">
    <w:name w:val="A67FD04887B94D10B527D726D751955F5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B9900270E8D040D0A4594933A891B4AC5">
    <w:name w:val="B9900270E8D040D0A4594933A891B4AC5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E060D1A1D07C4FA3A77909F3E47BF6DE5">
    <w:name w:val="E060D1A1D07C4FA3A77909F3E47BF6DE5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1E73E0CD9FE04EE28DCB942375E6D8E45">
    <w:name w:val="1E73E0CD9FE04EE28DCB942375E6D8E45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1B393FD56F604BC49880432C695353E45">
    <w:name w:val="1B393FD56F604BC49880432C695353E45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EDE84EE4E3E54A5FADCE145B975F80415">
    <w:name w:val="EDE84EE4E3E54A5FADCE145B975F80415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A4D05F3E87C645879867B0424A69FFED5">
    <w:name w:val="A4D05F3E87C645879867B0424A69FFED5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29CD58C004A047F59662FC72993364C15">
    <w:name w:val="29CD58C004A047F59662FC72993364C15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6C76A2B1C86E43D99E5064C43255E9E85">
    <w:name w:val="6C76A2B1C86E43D99E5064C43255E9E85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FDA2E1C0B8094AF9ABFE2F880B69FA9C2">
    <w:name w:val="FDA2E1C0B8094AF9ABFE2F880B69FA9C2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D4DDA70DECF943E198147184B6426A982">
    <w:name w:val="D4DDA70DECF943E198147184B6426A982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2EEF1335E7A24931B7DBA062A94BEB5B2">
    <w:name w:val="2EEF1335E7A24931B7DBA062A94BEB5B2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4028EF261FAB49D1AC233EAE6B97F4312">
    <w:name w:val="4028EF261FAB49D1AC233EAE6B97F4312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0143FDE62FB949B1B6F048613EEC11DD1">
    <w:name w:val="0143FDE62FB949B1B6F048613EEC11DD1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7D5484DF8033416FBFFC5756CE9676821">
    <w:name w:val="7D5484DF8033416FBFFC5756CE9676821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05921FCB5A264B68965BF1F9E039E99B1">
    <w:name w:val="05921FCB5A264B68965BF1F9E039E99B1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9999B68A34A44E869374210C66C49A26">
    <w:name w:val="9999B68A34A44E869374210C66C49A26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79423E7140774F5288D5D502A821FB6F">
    <w:name w:val="79423E7140774F5288D5D502A821FB6F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EA6430BA5258459A92173F11A20AEB53">
    <w:name w:val="EA6430BA5258459A92173F11A20AEB53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44072DF413794B2F9BCC0D556EF7047D">
    <w:name w:val="44072DF413794B2F9BCC0D556EF7047D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5AFAC750103A471E81D5470F1C251B65">
    <w:name w:val="5AFAC750103A471E81D5470F1C251B65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4C116C7836C246A0992A451B6CFEC176">
    <w:name w:val="4C116C7836C246A0992A451B6CFEC176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AC3769C7E58E4A9D858D57B7B9CA273B">
    <w:name w:val="AC3769C7E58E4A9D858D57B7B9CA273B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254E01F04B454434BD0241C8F41C8F94">
    <w:name w:val="254E01F04B454434BD0241C8F41C8F94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925B58D59C7B4524A43A1F0A9AE02F93">
    <w:name w:val="925B58D59C7B4524A43A1F0A9AE02F93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E5CA8C4999154B7F96A221EC136A32706">
    <w:name w:val="E5CA8C4999154B7F96A221EC136A32706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9CEF454713CC47E89406DB4236B722AA6">
    <w:name w:val="9CEF454713CC47E89406DB4236B722AA6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8EB1C24326A14660B51E25DC0FBA811C6">
    <w:name w:val="8EB1C24326A14660B51E25DC0FBA811C6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22CC7B9057324769AEE73C7FD6ADAD406">
    <w:name w:val="22CC7B9057324769AEE73C7FD6ADAD406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BC2E1F2E1F204D418ACC01BBF333FED06">
    <w:name w:val="BC2E1F2E1F204D418ACC01BBF333FED06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5C50C871B9394237B9093D79927F85AB6">
    <w:name w:val="5C50C871B9394237B9093D79927F85AB6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BAF29E45F48847958D581C6F55601D8A6">
    <w:name w:val="BAF29E45F48847958D581C6F55601D8A6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A67FD04887B94D10B527D726D751955F6">
    <w:name w:val="A67FD04887B94D10B527D726D751955F6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B9900270E8D040D0A4594933A891B4AC6">
    <w:name w:val="B9900270E8D040D0A4594933A891B4AC6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E060D1A1D07C4FA3A77909F3E47BF6DE6">
    <w:name w:val="E060D1A1D07C4FA3A77909F3E47BF6DE6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1E73E0CD9FE04EE28DCB942375E6D8E46">
    <w:name w:val="1E73E0CD9FE04EE28DCB942375E6D8E46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1B393FD56F604BC49880432C695353E46">
    <w:name w:val="1B393FD56F604BC49880432C695353E46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EDE84EE4E3E54A5FADCE145B975F80416">
    <w:name w:val="EDE84EE4E3E54A5FADCE145B975F80416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A4D05F3E87C645879867B0424A69FFED6">
    <w:name w:val="A4D05F3E87C645879867B0424A69FFED6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29CD58C004A047F59662FC72993364C16">
    <w:name w:val="29CD58C004A047F59662FC72993364C16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6C76A2B1C86E43D99E5064C43255E9E86">
    <w:name w:val="6C76A2B1C86E43D99E5064C43255E9E86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FDA2E1C0B8094AF9ABFE2F880B69FA9C3">
    <w:name w:val="FDA2E1C0B8094AF9ABFE2F880B69FA9C3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D4DDA70DECF943E198147184B6426A983">
    <w:name w:val="D4DDA70DECF943E198147184B6426A983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2EEF1335E7A24931B7DBA062A94BEB5B3">
    <w:name w:val="2EEF1335E7A24931B7DBA062A94BEB5B3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4028EF261FAB49D1AC233EAE6B97F4313">
    <w:name w:val="4028EF261FAB49D1AC233EAE6B97F4313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0143FDE62FB949B1B6F048613EEC11DD2">
    <w:name w:val="0143FDE62FB949B1B6F048613EEC11DD2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7D5484DF8033416FBFFC5756CE9676822">
    <w:name w:val="7D5484DF8033416FBFFC5756CE9676822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05921FCB5A264B68965BF1F9E039E99B2">
    <w:name w:val="05921FCB5A264B68965BF1F9E039E99B2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9999B68A34A44E869374210C66C49A261">
    <w:name w:val="9999B68A34A44E869374210C66C49A261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79423E7140774F5288D5D502A821FB6F1">
    <w:name w:val="79423E7140774F5288D5D502A821FB6F1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EA6430BA5258459A92173F11A20AEB531">
    <w:name w:val="EA6430BA5258459A92173F11A20AEB531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44072DF413794B2F9BCC0D556EF7047D1">
    <w:name w:val="44072DF413794B2F9BCC0D556EF7047D1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5AFAC750103A471E81D5470F1C251B651">
    <w:name w:val="5AFAC750103A471E81D5470F1C251B651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4C116C7836C246A0992A451B6CFEC1761">
    <w:name w:val="4C116C7836C246A0992A451B6CFEC1761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AC3769C7E58E4A9D858D57B7B9CA273B1">
    <w:name w:val="AC3769C7E58E4A9D858D57B7B9CA273B1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254E01F04B454434BD0241C8F41C8F941">
    <w:name w:val="254E01F04B454434BD0241C8F41C8F941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925B58D59C7B4524A43A1F0A9AE02F931">
    <w:name w:val="925B58D59C7B4524A43A1F0A9AE02F931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E5CA8C4999154B7F96A221EC136A32707">
    <w:name w:val="E5CA8C4999154B7F96A221EC136A32707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9CEF454713CC47E89406DB4236B722AA7">
    <w:name w:val="9CEF454713CC47E89406DB4236B722AA7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8EB1C24326A14660B51E25DC0FBA811C7">
    <w:name w:val="8EB1C24326A14660B51E25DC0FBA811C7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22CC7B9057324769AEE73C7FD6ADAD407">
    <w:name w:val="22CC7B9057324769AEE73C7FD6ADAD407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BC2E1F2E1F204D418ACC01BBF333FED07">
    <w:name w:val="BC2E1F2E1F204D418ACC01BBF333FED07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5C50C871B9394237B9093D79927F85AB7">
    <w:name w:val="5C50C871B9394237B9093D79927F85AB7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BAF29E45F48847958D581C6F55601D8A7">
    <w:name w:val="BAF29E45F48847958D581C6F55601D8A7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A67FD04887B94D10B527D726D751955F7">
    <w:name w:val="A67FD04887B94D10B527D726D751955F7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B9900270E8D040D0A4594933A891B4AC7">
    <w:name w:val="B9900270E8D040D0A4594933A891B4AC7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E060D1A1D07C4FA3A77909F3E47BF6DE7">
    <w:name w:val="E060D1A1D07C4FA3A77909F3E47BF6DE7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1E73E0CD9FE04EE28DCB942375E6D8E47">
    <w:name w:val="1E73E0CD9FE04EE28DCB942375E6D8E47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1B393FD56F604BC49880432C695353E47">
    <w:name w:val="1B393FD56F604BC49880432C695353E47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EDE84EE4E3E54A5FADCE145B975F80417">
    <w:name w:val="EDE84EE4E3E54A5FADCE145B975F80417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A4D05F3E87C645879867B0424A69FFED7">
    <w:name w:val="A4D05F3E87C645879867B0424A69FFED7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29CD58C004A047F59662FC72993364C17">
    <w:name w:val="29CD58C004A047F59662FC72993364C17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6C76A2B1C86E43D99E5064C43255E9E87">
    <w:name w:val="6C76A2B1C86E43D99E5064C43255E9E87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FDA2E1C0B8094AF9ABFE2F880B69FA9C4">
    <w:name w:val="FDA2E1C0B8094AF9ABFE2F880B69FA9C4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D4DDA70DECF943E198147184B6426A984">
    <w:name w:val="D4DDA70DECF943E198147184B6426A984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2EEF1335E7A24931B7DBA062A94BEB5B4">
    <w:name w:val="2EEF1335E7A24931B7DBA062A94BEB5B4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4028EF261FAB49D1AC233EAE6B97F4314">
    <w:name w:val="4028EF261FAB49D1AC233EAE6B97F4314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0143FDE62FB949B1B6F048613EEC11DD3">
    <w:name w:val="0143FDE62FB949B1B6F048613EEC11DD3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7D5484DF8033416FBFFC5756CE9676823">
    <w:name w:val="7D5484DF8033416FBFFC5756CE9676823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05921FCB5A264B68965BF1F9E039E99B3">
    <w:name w:val="05921FCB5A264B68965BF1F9E039E99B3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9999B68A34A44E869374210C66C49A262">
    <w:name w:val="9999B68A34A44E869374210C66C49A262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79423E7140774F5288D5D502A821FB6F2">
    <w:name w:val="79423E7140774F5288D5D502A821FB6F2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EA6430BA5258459A92173F11A20AEB532">
    <w:name w:val="EA6430BA5258459A92173F11A20AEB532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44072DF413794B2F9BCC0D556EF7047D2">
    <w:name w:val="44072DF413794B2F9BCC0D556EF7047D2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5AFAC750103A471E81D5470F1C251B652">
    <w:name w:val="5AFAC750103A471E81D5470F1C251B652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4C116C7836C246A0992A451B6CFEC1762">
    <w:name w:val="4C116C7836C246A0992A451B6CFEC1762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AC3769C7E58E4A9D858D57B7B9CA273B2">
    <w:name w:val="AC3769C7E58E4A9D858D57B7B9CA273B2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254E01F04B454434BD0241C8F41C8F942">
    <w:name w:val="254E01F04B454434BD0241C8F41C8F942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925B58D59C7B4524A43A1F0A9AE02F932">
    <w:name w:val="925B58D59C7B4524A43A1F0A9AE02F932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E5CA8C4999154B7F96A221EC136A32708">
    <w:name w:val="E5CA8C4999154B7F96A221EC136A32708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9CEF454713CC47E89406DB4236B722AA8">
    <w:name w:val="9CEF454713CC47E89406DB4236B722AA8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8EB1C24326A14660B51E25DC0FBA811C8">
    <w:name w:val="8EB1C24326A14660B51E25DC0FBA811C8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22CC7B9057324769AEE73C7FD6ADAD408">
    <w:name w:val="22CC7B9057324769AEE73C7FD6ADAD408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BC2E1F2E1F204D418ACC01BBF333FED08">
    <w:name w:val="BC2E1F2E1F204D418ACC01BBF333FED08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5C50C871B9394237B9093D79927F85AB8">
    <w:name w:val="5C50C871B9394237B9093D79927F85AB8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BAF29E45F48847958D581C6F55601D8A8">
    <w:name w:val="BAF29E45F48847958D581C6F55601D8A8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A67FD04887B94D10B527D726D751955F8">
    <w:name w:val="A67FD04887B94D10B527D726D751955F8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B9900270E8D040D0A4594933A891B4AC8">
    <w:name w:val="B9900270E8D040D0A4594933A891B4AC8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E060D1A1D07C4FA3A77909F3E47BF6DE8">
    <w:name w:val="E060D1A1D07C4FA3A77909F3E47BF6DE8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1E73E0CD9FE04EE28DCB942375E6D8E48">
    <w:name w:val="1E73E0CD9FE04EE28DCB942375E6D8E48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1B393FD56F604BC49880432C695353E48">
    <w:name w:val="1B393FD56F604BC49880432C695353E48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EDE84EE4E3E54A5FADCE145B975F80418">
    <w:name w:val="EDE84EE4E3E54A5FADCE145B975F80418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A4D05F3E87C645879867B0424A69FFED8">
    <w:name w:val="A4D05F3E87C645879867B0424A69FFED8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29CD58C004A047F59662FC72993364C18">
    <w:name w:val="29CD58C004A047F59662FC72993364C18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6C76A2B1C86E43D99E5064C43255E9E88">
    <w:name w:val="6C76A2B1C86E43D99E5064C43255E9E88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FDA2E1C0B8094AF9ABFE2F880B69FA9C5">
    <w:name w:val="FDA2E1C0B8094AF9ABFE2F880B69FA9C5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D4DDA70DECF943E198147184B6426A985">
    <w:name w:val="D4DDA70DECF943E198147184B6426A985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2EEF1335E7A24931B7DBA062A94BEB5B5">
    <w:name w:val="2EEF1335E7A24931B7DBA062A94BEB5B5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4028EF261FAB49D1AC233EAE6B97F4315">
    <w:name w:val="4028EF261FAB49D1AC233EAE6B97F4315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0143FDE62FB949B1B6F048613EEC11DD4">
    <w:name w:val="0143FDE62FB949B1B6F048613EEC11DD4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7D5484DF8033416FBFFC5756CE9676824">
    <w:name w:val="7D5484DF8033416FBFFC5756CE9676824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05921FCB5A264B68965BF1F9E039E99B4">
    <w:name w:val="05921FCB5A264B68965BF1F9E039E99B4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9999B68A34A44E869374210C66C49A263">
    <w:name w:val="9999B68A34A44E869374210C66C49A263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79423E7140774F5288D5D502A821FB6F3">
    <w:name w:val="79423E7140774F5288D5D502A821FB6F3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EA6430BA5258459A92173F11A20AEB533">
    <w:name w:val="EA6430BA5258459A92173F11A20AEB533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44072DF413794B2F9BCC0D556EF7047D3">
    <w:name w:val="44072DF413794B2F9BCC0D556EF7047D3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5AFAC750103A471E81D5470F1C251B653">
    <w:name w:val="5AFAC750103A471E81D5470F1C251B653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4C116C7836C246A0992A451B6CFEC1763">
    <w:name w:val="4C116C7836C246A0992A451B6CFEC1763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AC3769C7E58E4A9D858D57B7B9CA273B3">
    <w:name w:val="AC3769C7E58E4A9D858D57B7B9CA273B3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254E01F04B454434BD0241C8F41C8F943">
    <w:name w:val="254E01F04B454434BD0241C8F41C8F943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925B58D59C7B4524A43A1F0A9AE02F933">
    <w:name w:val="925B58D59C7B4524A43A1F0A9AE02F933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E5CA8C4999154B7F96A221EC136A32709">
    <w:name w:val="E5CA8C4999154B7F96A221EC136A32709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9CEF454713CC47E89406DB4236B722AA9">
    <w:name w:val="9CEF454713CC47E89406DB4236B722AA9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8EB1C24326A14660B51E25DC0FBA811C9">
    <w:name w:val="8EB1C24326A14660B51E25DC0FBA811C9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22CC7B9057324769AEE73C7FD6ADAD409">
    <w:name w:val="22CC7B9057324769AEE73C7FD6ADAD409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BC2E1F2E1F204D418ACC01BBF333FED09">
    <w:name w:val="BC2E1F2E1F204D418ACC01BBF333FED09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5C50C871B9394237B9093D79927F85AB9">
    <w:name w:val="5C50C871B9394237B9093D79927F85AB9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BAF29E45F48847958D581C6F55601D8A9">
    <w:name w:val="BAF29E45F48847958D581C6F55601D8A9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A67FD04887B94D10B527D726D751955F9">
    <w:name w:val="A67FD04887B94D10B527D726D751955F9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B9900270E8D040D0A4594933A891B4AC9">
    <w:name w:val="B9900270E8D040D0A4594933A891B4AC9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E060D1A1D07C4FA3A77909F3E47BF6DE9">
    <w:name w:val="E060D1A1D07C4FA3A77909F3E47BF6DE9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1E73E0CD9FE04EE28DCB942375E6D8E49">
    <w:name w:val="1E73E0CD9FE04EE28DCB942375E6D8E49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1B393FD56F604BC49880432C695353E49">
    <w:name w:val="1B393FD56F604BC49880432C695353E49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EDE84EE4E3E54A5FADCE145B975F80419">
    <w:name w:val="EDE84EE4E3E54A5FADCE145B975F80419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A4D05F3E87C645879867B0424A69FFED9">
    <w:name w:val="A4D05F3E87C645879867B0424A69FFED9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29CD58C004A047F59662FC72993364C19">
    <w:name w:val="29CD58C004A047F59662FC72993364C19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6C76A2B1C86E43D99E5064C43255E9E89">
    <w:name w:val="6C76A2B1C86E43D99E5064C43255E9E89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FDA2E1C0B8094AF9ABFE2F880B69FA9C6">
    <w:name w:val="FDA2E1C0B8094AF9ABFE2F880B69FA9C6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D4DDA70DECF943E198147184B6426A986">
    <w:name w:val="D4DDA70DECF943E198147184B6426A986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2EEF1335E7A24931B7DBA062A94BEB5B6">
    <w:name w:val="2EEF1335E7A24931B7DBA062A94BEB5B6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4028EF261FAB49D1AC233EAE6B97F4316">
    <w:name w:val="4028EF261FAB49D1AC233EAE6B97F4316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0143FDE62FB949B1B6F048613EEC11DD5">
    <w:name w:val="0143FDE62FB949B1B6F048613EEC11DD5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7D5484DF8033416FBFFC5756CE9676825">
    <w:name w:val="7D5484DF8033416FBFFC5756CE9676825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05921FCB5A264B68965BF1F9E039E99B5">
    <w:name w:val="05921FCB5A264B68965BF1F9E039E99B5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9999B68A34A44E869374210C66C49A264">
    <w:name w:val="9999B68A34A44E869374210C66C49A264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79423E7140774F5288D5D502A821FB6F4">
    <w:name w:val="79423E7140774F5288D5D502A821FB6F4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EA6430BA5258459A92173F11A20AEB534">
    <w:name w:val="EA6430BA5258459A92173F11A20AEB534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44072DF413794B2F9BCC0D556EF7047D4">
    <w:name w:val="44072DF413794B2F9BCC0D556EF7047D4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5AFAC750103A471E81D5470F1C251B654">
    <w:name w:val="5AFAC750103A471E81D5470F1C251B654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4C116C7836C246A0992A451B6CFEC1764">
    <w:name w:val="4C116C7836C246A0992A451B6CFEC1764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AC3769C7E58E4A9D858D57B7B9CA273B4">
    <w:name w:val="AC3769C7E58E4A9D858D57B7B9CA273B4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254E01F04B454434BD0241C8F41C8F944">
    <w:name w:val="254E01F04B454434BD0241C8F41C8F944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925B58D59C7B4524A43A1F0A9AE02F934">
    <w:name w:val="925B58D59C7B4524A43A1F0A9AE02F934"/>
    <w:rsid w:val="0052047B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E5CA8C4999154B7F96A221EC136A327010">
    <w:name w:val="E5CA8C4999154B7F96A221EC136A327010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9CEF454713CC47E89406DB4236B722AA10">
    <w:name w:val="9CEF454713CC47E89406DB4236B722AA10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8EB1C24326A14660B51E25DC0FBA811C10">
    <w:name w:val="8EB1C24326A14660B51E25DC0FBA811C10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22CC7B9057324769AEE73C7FD6ADAD4010">
    <w:name w:val="22CC7B9057324769AEE73C7FD6ADAD4010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BC2E1F2E1F204D418ACC01BBF333FED010">
    <w:name w:val="BC2E1F2E1F204D418ACC01BBF333FED010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5C50C871B9394237B9093D79927F85AB10">
    <w:name w:val="5C50C871B9394237B9093D79927F85AB10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BAF29E45F48847958D581C6F55601D8A10">
    <w:name w:val="BAF29E45F48847958D581C6F55601D8A10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A67FD04887B94D10B527D726D751955F10">
    <w:name w:val="A67FD04887B94D10B527D726D751955F10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B9900270E8D040D0A4594933A891B4AC10">
    <w:name w:val="B9900270E8D040D0A4594933A891B4AC10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E060D1A1D07C4FA3A77909F3E47BF6DE10">
    <w:name w:val="E060D1A1D07C4FA3A77909F3E47BF6DE10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1E73E0CD9FE04EE28DCB942375E6D8E410">
    <w:name w:val="1E73E0CD9FE04EE28DCB942375E6D8E410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A4D05F3E87C645879867B0424A69FFED10">
    <w:name w:val="A4D05F3E87C645879867B0424A69FFED10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29CD58C004A047F59662FC72993364C110">
    <w:name w:val="29CD58C004A047F59662FC72993364C110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6C76A2B1C86E43D99E5064C43255E9E810">
    <w:name w:val="6C76A2B1C86E43D99E5064C43255E9E810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FDA2E1C0B8094AF9ABFE2F880B69FA9C7">
    <w:name w:val="FDA2E1C0B8094AF9ABFE2F880B69FA9C7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D4DDA70DECF943E198147184B6426A987">
    <w:name w:val="D4DDA70DECF943E198147184B6426A987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2EEF1335E7A24931B7DBA062A94BEB5B7">
    <w:name w:val="2EEF1335E7A24931B7DBA062A94BEB5B7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4028EF261FAB49D1AC233EAE6B97F4317">
    <w:name w:val="4028EF261FAB49D1AC233EAE6B97F4317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0143FDE62FB949B1B6F048613EEC11DD6">
    <w:name w:val="0143FDE62FB949B1B6F048613EEC11DD6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7D5484DF8033416FBFFC5756CE9676826">
    <w:name w:val="7D5484DF8033416FBFFC5756CE9676826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05921FCB5A264B68965BF1F9E039E99B6">
    <w:name w:val="05921FCB5A264B68965BF1F9E039E99B6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9999B68A34A44E869374210C66C49A265">
    <w:name w:val="9999B68A34A44E869374210C66C49A265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79423E7140774F5288D5D502A821FB6F5">
    <w:name w:val="79423E7140774F5288D5D502A821FB6F5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EA6430BA5258459A92173F11A20AEB535">
    <w:name w:val="EA6430BA5258459A92173F11A20AEB535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44072DF413794B2F9BCC0D556EF7047D5">
    <w:name w:val="44072DF413794B2F9BCC0D556EF7047D5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5AFAC750103A471E81D5470F1C251B655">
    <w:name w:val="5AFAC750103A471E81D5470F1C251B655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4C116C7836C246A0992A451B6CFEC1765">
    <w:name w:val="4C116C7836C246A0992A451B6CFEC1765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AC3769C7E58E4A9D858D57B7B9CA273B5">
    <w:name w:val="AC3769C7E58E4A9D858D57B7B9CA273B5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254E01F04B454434BD0241C8F41C8F945">
    <w:name w:val="254E01F04B454434BD0241C8F41C8F945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7B003A83A8384A30BADC112C3F457056">
    <w:name w:val="7B003A83A8384A30BADC112C3F457056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E5CA8C4999154B7F96A221EC136A327011">
    <w:name w:val="E5CA8C4999154B7F96A221EC136A327011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9CEF454713CC47E89406DB4236B722AA11">
    <w:name w:val="9CEF454713CC47E89406DB4236B722AA11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8EB1C24326A14660B51E25DC0FBA811C11">
    <w:name w:val="8EB1C24326A14660B51E25DC0FBA811C11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22CC7B9057324769AEE73C7FD6ADAD4011">
    <w:name w:val="22CC7B9057324769AEE73C7FD6ADAD4011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BC2E1F2E1F204D418ACC01BBF333FED011">
    <w:name w:val="BC2E1F2E1F204D418ACC01BBF333FED011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5C50C871B9394237B9093D79927F85AB11">
    <w:name w:val="5C50C871B9394237B9093D79927F85AB11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BAF29E45F48847958D581C6F55601D8A11">
    <w:name w:val="BAF29E45F48847958D581C6F55601D8A11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A67FD04887B94D10B527D726D751955F11">
    <w:name w:val="A67FD04887B94D10B527D726D751955F11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B9900270E8D040D0A4594933A891B4AC11">
    <w:name w:val="B9900270E8D040D0A4594933A891B4AC11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E060D1A1D07C4FA3A77909F3E47BF6DE11">
    <w:name w:val="E060D1A1D07C4FA3A77909F3E47BF6DE11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1E73E0CD9FE04EE28DCB942375E6D8E411">
    <w:name w:val="1E73E0CD9FE04EE28DCB942375E6D8E411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A4D05F3E87C645879867B0424A69FFED11">
    <w:name w:val="A4D05F3E87C645879867B0424A69FFED11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29CD58C004A047F59662FC72993364C111">
    <w:name w:val="29CD58C004A047F59662FC72993364C111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6C76A2B1C86E43D99E5064C43255E9E811">
    <w:name w:val="6C76A2B1C86E43D99E5064C43255E9E811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FDA2E1C0B8094AF9ABFE2F880B69FA9C8">
    <w:name w:val="FDA2E1C0B8094AF9ABFE2F880B69FA9C8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D4DDA70DECF943E198147184B6426A988">
    <w:name w:val="D4DDA70DECF943E198147184B6426A988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2EEF1335E7A24931B7DBA062A94BEB5B8">
    <w:name w:val="2EEF1335E7A24931B7DBA062A94BEB5B8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4028EF261FAB49D1AC233EAE6B97F4318">
    <w:name w:val="4028EF261FAB49D1AC233EAE6B97F4318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0143FDE62FB949B1B6F048613EEC11DD7">
    <w:name w:val="0143FDE62FB949B1B6F048613EEC11DD7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7D5484DF8033416FBFFC5756CE9676827">
    <w:name w:val="7D5484DF8033416FBFFC5756CE9676827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05921FCB5A264B68965BF1F9E039E99B7">
    <w:name w:val="05921FCB5A264B68965BF1F9E039E99B7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9999B68A34A44E869374210C66C49A266">
    <w:name w:val="9999B68A34A44E869374210C66C49A266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79423E7140774F5288D5D502A821FB6F6">
    <w:name w:val="79423E7140774F5288D5D502A821FB6F6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EA6430BA5258459A92173F11A20AEB536">
    <w:name w:val="EA6430BA5258459A92173F11A20AEB536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44072DF413794B2F9BCC0D556EF7047D6">
    <w:name w:val="44072DF413794B2F9BCC0D556EF7047D6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5AFAC750103A471E81D5470F1C251B656">
    <w:name w:val="5AFAC750103A471E81D5470F1C251B656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4C116C7836C246A0992A451B6CFEC1766">
    <w:name w:val="4C116C7836C246A0992A451B6CFEC1766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AC3769C7E58E4A9D858D57B7B9CA273B6">
    <w:name w:val="AC3769C7E58E4A9D858D57B7B9CA273B6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254E01F04B454434BD0241C8F41C8F946">
    <w:name w:val="254E01F04B454434BD0241C8F41C8F946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7B003A83A8384A30BADC112C3F4570561">
    <w:name w:val="7B003A83A8384A30BADC112C3F4570561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E5CA8C4999154B7F96A221EC136A327012">
    <w:name w:val="E5CA8C4999154B7F96A221EC136A327012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9CEF454713CC47E89406DB4236B722AA12">
    <w:name w:val="9CEF454713CC47E89406DB4236B722AA12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8EB1C24326A14660B51E25DC0FBA811C12">
    <w:name w:val="8EB1C24326A14660B51E25DC0FBA811C12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22CC7B9057324769AEE73C7FD6ADAD4012">
    <w:name w:val="22CC7B9057324769AEE73C7FD6ADAD4012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BC2E1F2E1F204D418ACC01BBF333FED012">
    <w:name w:val="BC2E1F2E1F204D418ACC01BBF333FED012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5C50C871B9394237B9093D79927F85AB12">
    <w:name w:val="5C50C871B9394237B9093D79927F85AB12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BAF29E45F48847958D581C6F55601D8A12">
    <w:name w:val="BAF29E45F48847958D581C6F55601D8A12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A67FD04887B94D10B527D726D751955F12">
    <w:name w:val="A67FD04887B94D10B527D726D751955F12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B9900270E8D040D0A4594933A891B4AC12">
    <w:name w:val="B9900270E8D040D0A4594933A891B4AC12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E060D1A1D07C4FA3A77909F3E47BF6DE12">
    <w:name w:val="E060D1A1D07C4FA3A77909F3E47BF6DE12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1E73E0CD9FE04EE28DCB942375E6D8E412">
    <w:name w:val="1E73E0CD9FE04EE28DCB942375E6D8E412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A4D05F3E87C645879867B0424A69FFED12">
    <w:name w:val="A4D05F3E87C645879867B0424A69FFED12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29CD58C004A047F59662FC72993364C112">
    <w:name w:val="29CD58C004A047F59662FC72993364C112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6C76A2B1C86E43D99E5064C43255E9E812">
    <w:name w:val="6C76A2B1C86E43D99E5064C43255E9E812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FDA2E1C0B8094AF9ABFE2F880B69FA9C9">
    <w:name w:val="FDA2E1C0B8094AF9ABFE2F880B69FA9C9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D4DDA70DECF943E198147184B6426A989">
    <w:name w:val="D4DDA70DECF943E198147184B6426A989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2EEF1335E7A24931B7DBA062A94BEB5B9">
    <w:name w:val="2EEF1335E7A24931B7DBA062A94BEB5B9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4028EF261FAB49D1AC233EAE6B97F4319">
    <w:name w:val="4028EF261FAB49D1AC233EAE6B97F4319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0143FDE62FB949B1B6F048613EEC11DD8">
    <w:name w:val="0143FDE62FB949B1B6F048613EEC11DD8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7D5484DF8033416FBFFC5756CE9676828">
    <w:name w:val="7D5484DF8033416FBFFC5756CE9676828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05921FCB5A264B68965BF1F9E039E99B8">
    <w:name w:val="05921FCB5A264B68965BF1F9E039E99B8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9999B68A34A44E869374210C66C49A267">
    <w:name w:val="9999B68A34A44E869374210C66C49A267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79423E7140774F5288D5D502A821FB6F7">
    <w:name w:val="79423E7140774F5288D5D502A821FB6F7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EA6430BA5258459A92173F11A20AEB537">
    <w:name w:val="EA6430BA5258459A92173F11A20AEB537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44072DF413794B2F9BCC0D556EF7047D7">
    <w:name w:val="44072DF413794B2F9BCC0D556EF7047D7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5AFAC750103A471E81D5470F1C251B657">
    <w:name w:val="5AFAC750103A471E81D5470F1C251B657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4C116C7836C246A0992A451B6CFEC1767">
    <w:name w:val="4C116C7836C246A0992A451B6CFEC1767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AC3769C7E58E4A9D858D57B7B9CA273B7">
    <w:name w:val="AC3769C7E58E4A9D858D57B7B9CA273B7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254E01F04B454434BD0241C8F41C8F947">
    <w:name w:val="254E01F04B454434BD0241C8F41C8F947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7B003A83A8384A30BADC112C3F4570562">
    <w:name w:val="7B003A83A8384A30BADC112C3F4570562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E5CA8C4999154B7F96A221EC136A327013">
    <w:name w:val="E5CA8C4999154B7F96A221EC136A327013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9CEF454713CC47E89406DB4236B722AA13">
    <w:name w:val="9CEF454713CC47E89406DB4236B722AA13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8EB1C24326A14660B51E25DC0FBA811C13">
    <w:name w:val="8EB1C24326A14660B51E25DC0FBA811C13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22CC7B9057324769AEE73C7FD6ADAD4013">
    <w:name w:val="22CC7B9057324769AEE73C7FD6ADAD4013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BC2E1F2E1F204D418ACC01BBF333FED013">
    <w:name w:val="BC2E1F2E1F204D418ACC01BBF333FED013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5C50C871B9394237B9093D79927F85AB13">
    <w:name w:val="5C50C871B9394237B9093D79927F85AB13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BAF29E45F48847958D581C6F55601D8A13">
    <w:name w:val="BAF29E45F48847958D581C6F55601D8A13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A67FD04887B94D10B527D726D751955F13">
    <w:name w:val="A67FD04887B94D10B527D726D751955F13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B9900270E8D040D0A4594933A891B4AC13">
    <w:name w:val="B9900270E8D040D0A4594933A891B4AC13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E060D1A1D07C4FA3A77909F3E47BF6DE13">
    <w:name w:val="E060D1A1D07C4FA3A77909F3E47BF6DE13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1E73E0CD9FE04EE28DCB942375E6D8E413">
    <w:name w:val="1E73E0CD9FE04EE28DCB942375E6D8E413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A4D05F3E87C645879867B0424A69FFED13">
    <w:name w:val="A4D05F3E87C645879867B0424A69FFED13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29CD58C004A047F59662FC72993364C113">
    <w:name w:val="29CD58C004A047F59662FC72993364C113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6C76A2B1C86E43D99E5064C43255E9E813">
    <w:name w:val="6C76A2B1C86E43D99E5064C43255E9E813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FDA2E1C0B8094AF9ABFE2F880B69FA9C10">
    <w:name w:val="FDA2E1C0B8094AF9ABFE2F880B69FA9C10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D4DDA70DECF943E198147184B6426A9810">
    <w:name w:val="D4DDA70DECF943E198147184B6426A9810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2EEF1335E7A24931B7DBA062A94BEB5B10">
    <w:name w:val="2EEF1335E7A24931B7DBA062A94BEB5B10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4028EF261FAB49D1AC233EAE6B97F43110">
    <w:name w:val="4028EF261FAB49D1AC233EAE6B97F43110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0143FDE62FB949B1B6F048613EEC11DD9">
    <w:name w:val="0143FDE62FB949B1B6F048613EEC11DD9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7D5484DF8033416FBFFC5756CE9676829">
    <w:name w:val="7D5484DF8033416FBFFC5756CE9676829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05921FCB5A264B68965BF1F9E039E99B9">
    <w:name w:val="05921FCB5A264B68965BF1F9E039E99B9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9999B68A34A44E869374210C66C49A268">
    <w:name w:val="9999B68A34A44E869374210C66C49A268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79423E7140774F5288D5D502A821FB6F8">
    <w:name w:val="79423E7140774F5288D5D502A821FB6F8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EA6430BA5258459A92173F11A20AEB538">
    <w:name w:val="EA6430BA5258459A92173F11A20AEB538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44072DF413794B2F9BCC0D556EF7047D8">
    <w:name w:val="44072DF413794B2F9BCC0D556EF7047D8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5AFAC750103A471E81D5470F1C251B658">
    <w:name w:val="5AFAC750103A471E81D5470F1C251B658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4C116C7836C246A0992A451B6CFEC1768">
    <w:name w:val="4C116C7836C246A0992A451B6CFEC1768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AC3769C7E58E4A9D858D57B7B9CA273B8">
    <w:name w:val="AC3769C7E58E4A9D858D57B7B9CA273B8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254E01F04B454434BD0241C8F41C8F948">
    <w:name w:val="254E01F04B454434BD0241C8F41C8F948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7B003A83A8384A30BADC112C3F4570563">
    <w:name w:val="7B003A83A8384A30BADC112C3F4570563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E5CA8C4999154B7F96A221EC136A327014">
    <w:name w:val="E5CA8C4999154B7F96A221EC136A327014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9CEF454713CC47E89406DB4236B722AA14">
    <w:name w:val="9CEF454713CC47E89406DB4236B722AA14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8EB1C24326A14660B51E25DC0FBA811C14">
    <w:name w:val="8EB1C24326A14660B51E25DC0FBA811C14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22CC7B9057324769AEE73C7FD6ADAD4014">
    <w:name w:val="22CC7B9057324769AEE73C7FD6ADAD4014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BC2E1F2E1F204D418ACC01BBF333FED014">
    <w:name w:val="BC2E1F2E1F204D418ACC01BBF333FED014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5C50C871B9394237B9093D79927F85AB14">
    <w:name w:val="5C50C871B9394237B9093D79927F85AB14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BAF29E45F48847958D581C6F55601D8A14">
    <w:name w:val="BAF29E45F48847958D581C6F55601D8A14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A67FD04887B94D10B527D726D751955F14">
    <w:name w:val="A67FD04887B94D10B527D726D751955F14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B9900270E8D040D0A4594933A891B4AC14">
    <w:name w:val="B9900270E8D040D0A4594933A891B4AC14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E060D1A1D07C4FA3A77909F3E47BF6DE14">
    <w:name w:val="E060D1A1D07C4FA3A77909F3E47BF6DE14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1E73E0CD9FE04EE28DCB942375E6D8E414">
    <w:name w:val="1E73E0CD9FE04EE28DCB942375E6D8E414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A4D05F3E87C645879867B0424A69FFED14">
    <w:name w:val="A4D05F3E87C645879867B0424A69FFED14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29CD58C004A047F59662FC72993364C114">
    <w:name w:val="29CD58C004A047F59662FC72993364C114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6C76A2B1C86E43D99E5064C43255E9E814">
    <w:name w:val="6C76A2B1C86E43D99E5064C43255E9E814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FDA2E1C0B8094AF9ABFE2F880B69FA9C11">
    <w:name w:val="FDA2E1C0B8094AF9ABFE2F880B69FA9C11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D4DDA70DECF943E198147184B6426A9811">
    <w:name w:val="D4DDA70DECF943E198147184B6426A9811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2EEF1335E7A24931B7DBA062A94BEB5B11">
    <w:name w:val="2EEF1335E7A24931B7DBA062A94BEB5B11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4028EF261FAB49D1AC233EAE6B97F43111">
    <w:name w:val="4028EF261FAB49D1AC233EAE6B97F43111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0143FDE62FB949B1B6F048613EEC11DD10">
    <w:name w:val="0143FDE62FB949B1B6F048613EEC11DD10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7D5484DF8033416FBFFC5756CE96768210">
    <w:name w:val="7D5484DF8033416FBFFC5756CE96768210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05921FCB5A264B68965BF1F9E039E99B10">
    <w:name w:val="05921FCB5A264B68965BF1F9E039E99B10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9999B68A34A44E869374210C66C49A269">
    <w:name w:val="9999B68A34A44E869374210C66C49A269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79423E7140774F5288D5D502A821FB6F9">
    <w:name w:val="79423E7140774F5288D5D502A821FB6F9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EA6430BA5258459A92173F11A20AEB539">
    <w:name w:val="EA6430BA5258459A92173F11A20AEB539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44072DF413794B2F9BCC0D556EF7047D9">
    <w:name w:val="44072DF413794B2F9BCC0D556EF7047D9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5AFAC750103A471E81D5470F1C251B659">
    <w:name w:val="5AFAC750103A471E81D5470F1C251B659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4C116C7836C246A0992A451B6CFEC1769">
    <w:name w:val="4C116C7836C246A0992A451B6CFEC1769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AC3769C7E58E4A9D858D57B7B9CA273B9">
    <w:name w:val="AC3769C7E58E4A9D858D57B7B9CA273B9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254E01F04B454434BD0241C8F41C8F949">
    <w:name w:val="254E01F04B454434BD0241C8F41C8F949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7B003A83A8384A30BADC112C3F4570564">
    <w:name w:val="7B003A83A8384A30BADC112C3F4570564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E5CA8C4999154B7F96A221EC136A327015">
    <w:name w:val="E5CA8C4999154B7F96A221EC136A327015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9CEF454713CC47E89406DB4236B722AA15">
    <w:name w:val="9CEF454713CC47E89406DB4236B722AA15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8EB1C24326A14660B51E25DC0FBA811C15">
    <w:name w:val="8EB1C24326A14660B51E25DC0FBA811C15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22CC7B9057324769AEE73C7FD6ADAD4015">
    <w:name w:val="22CC7B9057324769AEE73C7FD6ADAD4015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BC2E1F2E1F204D418ACC01BBF333FED015">
    <w:name w:val="BC2E1F2E1F204D418ACC01BBF333FED015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5C50C871B9394237B9093D79927F85AB15">
    <w:name w:val="5C50C871B9394237B9093D79927F85AB15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BAF29E45F48847958D581C6F55601D8A15">
    <w:name w:val="BAF29E45F48847958D581C6F55601D8A15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A67FD04887B94D10B527D726D751955F15">
    <w:name w:val="A67FD04887B94D10B527D726D751955F15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B9900270E8D040D0A4594933A891B4AC15">
    <w:name w:val="B9900270E8D040D0A4594933A891B4AC15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E060D1A1D07C4FA3A77909F3E47BF6DE15">
    <w:name w:val="E060D1A1D07C4FA3A77909F3E47BF6DE15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1E73E0CD9FE04EE28DCB942375E6D8E415">
    <w:name w:val="1E73E0CD9FE04EE28DCB942375E6D8E415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A4D05F3E87C645879867B0424A69FFED15">
    <w:name w:val="A4D05F3E87C645879867B0424A69FFED15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29CD58C004A047F59662FC72993364C115">
    <w:name w:val="29CD58C004A047F59662FC72993364C115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6C76A2B1C86E43D99E5064C43255E9E815">
    <w:name w:val="6C76A2B1C86E43D99E5064C43255E9E815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FDA2E1C0B8094AF9ABFE2F880B69FA9C12">
    <w:name w:val="FDA2E1C0B8094AF9ABFE2F880B69FA9C12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D4DDA70DECF943E198147184B6426A9812">
    <w:name w:val="D4DDA70DECF943E198147184B6426A9812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2EEF1335E7A24931B7DBA062A94BEB5B12">
    <w:name w:val="2EEF1335E7A24931B7DBA062A94BEB5B12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4028EF261FAB49D1AC233EAE6B97F43112">
    <w:name w:val="4028EF261FAB49D1AC233EAE6B97F43112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0143FDE62FB949B1B6F048613EEC11DD11">
    <w:name w:val="0143FDE62FB949B1B6F048613EEC11DD11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7D5484DF8033416FBFFC5756CE96768211">
    <w:name w:val="7D5484DF8033416FBFFC5756CE96768211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05921FCB5A264B68965BF1F9E039E99B11">
    <w:name w:val="05921FCB5A264B68965BF1F9E039E99B11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9999B68A34A44E869374210C66C49A2610">
    <w:name w:val="9999B68A34A44E869374210C66C49A2610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79423E7140774F5288D5D502A821FB6F10">
    <w:name w:val="79423E7140774F5288D5D502A821FB6F10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EA6430BA5258459A92173F11A20AEB5310">
    <w:name w:val="EA6430BA5258459A92173F11A20AEB5310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44072DF413794B2F9BCC0D556EF7047D10">
    <w:name w:val="44072DF413794B2F9BCC0D556EF7047D10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5AFAC750103A471E81D5470F1C251B6510">
    <w:name w:val="5AFAC750103A471E81D5470F1C251B6510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4C116C7836C246A0992A451B6CFEC17610">
    <w:name w:val="4C116C7836C246A0992A451B6CFEC17610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AC3769C7E58E4A9D858D57B7B9CA273B10">
    <w:name w:val="AC3769C7E58E4A9D858D57B7B9CA273B10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254E01F04B454434BD0241C8F41C8F9410">
    <w:name w:val="254E01F04B454434BD0241C8F41C8F9410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7B003A83A8384A30BADC112C3F4570565">
    <w:name w:val="7B003A83A8384A30BADC112C3F4570565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E5CA8C4999154B7F96A221EC136A327016">
    <w:name w:val="E5CA8C4999154B7F96A221EC136A327016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9CEF454713CC47E89406DB4236B722AA16">
    <w:name w:val="9CEF454713CC47E89406DB4236B722AA16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8EB1C24326A14660B51E25DC0FBA811C16">
    <w:name w:val="8EB1C24326A14660B51E25DC0FBA811C16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22CC7B9057324769AEE73C7FD6ADAD4016">
    <w:name w:val="22CC7B9057324769AEE73C7FD6ADAD4016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BC2E1F2E1F204D418ACC01BBF333FED016">
    <w:name w:val="BC2E1F2E1F204D418ACC01BBF333FED016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5C50C871B9394237B9093D79927F85AB16">
    <w:name w:val="5C50C871B9394237B9093D79927F85AB16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BAF29E45F48847958D581C6F55601D8A16">
    <w:name w:val="BAF29E45F48847958D581C6F55601D8A16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A67FD04887B94D10B527D726D751955F16">
    <w:name w:val="A67FD04887B94D10B527D726D751955F16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B9900270E8D040D0A4594933A891B4AC16">
    <w:name w:val="B9900270E8D040D0A4594933A891B4AC16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E060D1A1D07C4FA3A77909F3E47BF6DE16">
    <w:name w:val="E060D1A1D07C4FA3A77909F3E47BF6DE16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1E73E0CD9FE04EE28DCB942375E6D8E416">
    <w:name w:val="1E73E0CD9FE04EE28DCB942375E6D8E416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A4D05F3E87C645879867B0424A69FFED16">
    <w:name w:val="A4D05F3E87C645879867B0424A69FFED16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29CD58C004A047F59662FC72993364C116">
    <w:name w:val="29CD58C004A047F59662FC72993364C116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6C76A2B1C86E43D99E5064C43255E9E816">
    <w:name w:val="6C76A2B1C86E43D99E5064C43255E9E816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FDA2E1C0B8094AF9ABFE2F880B69FA9C13">
    <w:name w:val="FDA2E1C0B8094AF9ABFE2F880B69FA9C13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D4DDA70DECF943E198147184B6426A9813">
    <w:name w:val="D4DDA70DECF943E198147184B6426A9813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2EEF1335E7A24931B7DBA062A94BEB5B13">
    <w:name w:val="2EEF1335E7A24931B7DBA062A94BEB5B13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4028EF261FAB49D1AC233EAE6B97F43113">
    <w:name w:val="4028EF261FAB49D1AC233EAE6B97F43113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0143FDE62FB949B1B6F048613EEC11DD12">
    <w:name w:val="0143FDE62FB949B1B6F048613EEC11DD12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7D5484DF8033416FBFFC5756CE96768212">
    <w:name w:val="7D5484DF8033416FBFFC5756CE96768212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05921FCB5A264B68965BF1F9E039E99B12">
    <w:name w:val="05921FCB5A264B68965BF1F9E039E99B12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9999B68A34A44E869374210C66C49A2611">
    <w:name w:val="9999B68A34A44E869374210C66C49A2611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79423E7140774F5288D5D502A821FB6F11">
    <w:name w:val="79423E7140774F5288D5D502A821FB6F11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EA6430BA5258459A92173F11A20AEB5311">
    <w:name w:val="EA6430BA5258459A92173F11A20AEB5311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44072DF413794B2F9BCC0D556EF7047D11">
    <w:name w:val="44072DF413794B2F9BCC0D556EF7047D11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5AFAC750103A471E81D5470F1C251B6511">
    <w:name w:val="5AFAC750103A471E81D5470F1C251B6511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4C116C7836C246A0992A451B6CFEC17611">
    <w:name w:val="4C116C7836C246A0992A451B6CFEC17611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AC3769C7E58E4A9D858D57B7B9CA273B11">
    <w:name w:val="AC3769C7E58E4A9D858D57B7B9CA273B11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254E01F04B454434BD0241C8F41C8F9411">
    <w:name w:val="254E01F04B454434BD0241C8F41C8F9411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11533927F6F04730BE6C7CFC4149172C">
    <w:name w:val="11533927F6F04730BE6C7CFC4149172C"/>
    <w:rsid w:val="00CA645D"/>
    <w:pPr>
      <w:spacing w:before="40" w:after="40" w:line="259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C1881100C9B4410BE49467AB9A7B1BB">
    <w:name w:val="0C1881100C9B4410BE49467AB9A7B1BB"/>
    <w:rsid w:val="00CA645D"/>
    <w:pPr>
      <w:spacing w:before="40" w:after="40" w:line="259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33B17119A48C40BE86ADEF542F4849CF">
    <w:name w:val="33B17119A48C40BE86ADEF542F4849CF"/>
    <w:rsid w:val="00CA645D"/>
    <w:pPr>
      <w:spacing w:before="40" w:after="40" w:line="259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B003A83A8384A30BADC112C3F4570566">
    <w:name w:val="7B003A83A8384A30BADC112C3F4570566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E5CA8C4999154B7F96A221EC136A327017">
    <w:name w:val="E5CA8C4999154B7F96A221EC136A327017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9CEF454713CC47E89406DB4236B722AA17">
    <w:name w:val="9CEF454713CC47E89406DB4236B722AA17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8EB1C24326A14660B51E25DC0FBA811C17">
    <w:name w:val="8EB1C24326A14660B51E25DC0FBA811C17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22CC7B9057324769AEE73C7FD6ADAD4017">
    <w:name w:val="22CC7B9057324769AEE73C7FD6ADAD4017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BC2E1F2E1F204D418ACC01BBF333FED017">
    <w:name w:val="BC2E1F2E1F204D418ACC01BBF333FED017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5C50C871B9394237B9093D79927F85AB17">
    <w:name w:val="5C50C871B9394237B9093D79927F85AB17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BAF29E45F48847958D581C6F55601D8A17">
    <w:name w:val="BAF29E45F48847958D581C6F55601D8A17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A67FD04887B94D10B527D726D751955F17">
    <w:name w:val="A67FD04887B94D10B527D726D751955F17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B9900270E8D040D0A4594933A891B4AC17">
    <w:name w:val="B9900270E8D040D0A4594933A891B4AC17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E060D1A1D07C4FA3A77909F3E47BF6DE17">
    <w:name w:val="E060D1A1D07C4FA3A77909F3E47BF6DE17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1E73E0CD9FE04EE28DCB942375E6D8E417">
    <w:name w:val="1E73E0CD9FE04EE28DCB942375E6D8E417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A4D05F3E87C645879867B0424A69FFED17">
    <w:name w:val="A4D05F3E87C645879867B0424A69FFED17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29CD58C004A047F59662FC72993364C117">
    <w:name w:val="29CD58C004A047F59662FC72993364C117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6C76A2B1C86E43D99E5064C43255E9E817">
    <w:name w:val="6C76A2B1C86E43D99E5064C43255E9E817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FDA2E1C0B8094AF9ABFE2F880B69FA9C14">
    <w:name w:val="FDA2E1C0B8094AF9ABFE2F880B69FA9C14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D4DDA70DECF943E198147184B6426A9814">
    <w:name w:val="D4DDA70DECF943E198147184B6426A9814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2EEF1335E7A24931B7DBA062A94BEB5B14">
    <w:name w:val="2EEF1335E7A24931B7DBA062A94BEB5B14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4028EF261FAB49D1AC233EAE6B97F43114">
    <w:name w:val="4028EF261FAB49D1AC233EAE6B97F43114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0143FDE62FB949B1B6F048613EEC11DD13">
    <w:name w:val="0143FDE62FB949B1B6F048613EEC11DD13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7D5484DF8033416FBFFC5756CE96768213">
    <w:name w:val="7D5484DF8033416FBFFC5756CE96768213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05921FCB5A264B68965BF1F9E039E99B13">
    <w:name w:val="05921FCB5A264B68965BF1F9E039E99B13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9999B68A34A44E869374210C66C49A2612">
    <w:name w:val="9999B68A34A44E869374210C66C49A2612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79423E7140774F5288D5D502A821FB6F12">
    <w:name w:val="79423E7140774F5288D5D502A821FB6F12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EA6430BA5258459A92173F11A20AEB5312">
    <w:name w:val="EA6430BA5258459A92173F11A20AEB5312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44072DF413794B2F9BCC0D556EF7047D12">
    <w:name w:val="44072DF413794B2F9BCC0D556EF7047D12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5AFAC750103A471E81D5470F1C251B6512">
    <w:name w:val="5AFAC750103A471E81D5470F1C251B6512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4C116C7836C246A0992A451B6CFEC17612">
    <w:name w:val="4C116C7836C246A0992A451B6CFEC17612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AC3769C7E58E4A9D858D57B7B9CA273B12">
    <w:name w:val="AC3769C7E58E4A9D858D57B7B9CA273B12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254E01F04B454434BD0241C8F41C8F9412">
    <w:name w:val="254E01F04B454434BD0241C8F41C8F9412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  <w:style w:type="paragraph" w:customStyle="1" w:styleId="11533927F6F04730BE6C7CFC4149172C1">
    <w:name w:val="11533927F6F04730BE6C7CFC4149172C1"/>
    <w:rsid w:val="00CA645D"/>
    <w:pPr>
      <w:spacing w:before="40" w:after="40" w:line="259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C1881100C9B4410BE49467AB9A7B1BB1">
    <w:name w:val="0C1881100C9B4410BE49467AB9A7B1BB1"/>
    <w:rsid w:val="00CA645D"/>
    <w:pPr>
      <w:spacing w:before="40" w:after="40" w:line="259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33B17119A48C40BE86ADEF542F4849CF1">
    <w:name w:val="33B17119A48C40BE86ADEF542F4849CF1"/>
    <w:rsid w:val="00CA645D"/>
    <w:pPr>
      <w:spacing w:before="40" w:after="40" w:line="259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162641EF2F34245B0D4543D68E0548A">
    <w:name w:val="C162641EF2F34245B0D4543D68E0548A"/>
    <w:rsid w:val="00CA645D"/>
    <w:pPr>
      <w:spacing w:before="40" w:after="40" w:line="259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E40371D195484CDAAA100D98D005A0C2">
    <w:name w:val="E40371D195484CDAAA100D98D005A0C2"/>
    <w:rsid w:val="00CA645D"/>
    <w:pPr>
      <w:spacing w:before="40" w:after="40" w:line="259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3EF54909ADB4CFEA8898B3928A4CC5E">
    <w:name w:val="93EF54909ADB4CFEA8898B3928A4CC5E"/>
    <w:rsid w:val="00CA645D"/>
    <w:pPr>
      <w:spacing w:before="40" w:after="40" w:line="259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B003A83A8384A30BADC112C3F4570567">
    <w:name w:val="7B003A83A8384A30BADC112C3F4570567"/>
    <w:rsid w:val="00CA645D"/>
    <w:pPr>
      <w:spacing w:after="220" w:line="259" w:lineRule="auto"/>
    </w:pPr>
    <w:rPr>
      <w:rFonts w:ascii="Arial" w:eastAsia="Times New Roman" w:hAnsi="Arial" w:cs="Times New Roman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Dept House of Reps">
      <a:dk1>
        <a:sysClr val="windowText" lastClr="000000"/>
      </a:dk1>
      <a:lt1>
        <a:sysClr val="window" lastClr="FFFFFF"/>
      </a:lt1>
      <a:dk2>
        <a:srgbClr val="44697D"/>
      </a:dk2>
      <a:lt2>
        <a:srgbClr val="D1C99D"/>
      </a:lt2>
      <a:accent1>
        <a:srgbClr val="006A4D"/>
      </a:accent1>
      <a:accent2>
        <a:srgbClr val="A3A86B"/>
      </a:accent2>
      <a:accent3>
        <a:srgbClr val="003359"/>
      </a:accent3>
      <a:accent4>
        <a:srgbClr val="EFBD47"/>
      </a:accent4>
      <a:accent5>
        <a:srgbClr val="E37222"/>
      </a:accent5>
      <a:accent6>
        <a:srgbClr val="5F574F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DB6B85-F425-4D7E-8EF8-CA274EACEB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Job-description2019.dotx</Template>
  <TotalTime>50</TotalTime>
  <Pages>2</Pages>
  <Words>706</Words>
  <Characters>4028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Job description and selection criteria</vt:lpstr>
    </vt:vector>
  </TitlesOfParts>
  <Company>Department of the House of Representatives</Company>
  <LinksUpToDate>false</LinksUpToDate>
  <CharactersWithSpaces>4725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description and selection criteria</dc:title>
  <dc:subject>[Position title]</dc:subject>
  <dc:creator>Delaney, Anne (REPS)</dc:creator>
  <cp:lastModifiedBy>Delaney, Anne (REPS)</cp:lastModifiedBy>
  <cp:revision>6</cp:revision>
  <cp:lastPrinted>2017-01-12T02:48:00Z</cp:lastPrinted>
  <dcterms:created xsi:type="dcterms:W3CDTF">2021-05-10T23:11:00Z</dcterms:created>
  <dcterms:modified xsi:type="dcterms:W3CDTF">2021-05-10T23:59:00Z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